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4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280"/>
        <w:gridCol w:w="5280"/>
        <w:gridCol w:w="5280"/>
      </w:tblGrid>
      <w:tr w:rsidR="00FB3767" w14:paraId="5AC9817A" w14:textId="77777777" w:rsidTr="0092124E">
        <w:trPr>
          <w:trHeight w:val="2151"/>
        </w:trPr>
        <w:tc>
          <w:tcPr>
            <w:tcW w:w="5280" w:type="dxa"/>
          </w:tcPr>
          <w:p w14:paraId="4BA79E81" w14:textId="77777777" w:rsidR="00FB3767" w:rsidRDefault="001F1D98" w:rsidP="00997614">
            <w:pPr>
              <w:ind w:left="144" w:right="14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9200" behindDoc="1" locked="0" layoutInCell="1" allowOverlap="1" wp14:anchorId="3275CF67" wp14:editId="6CA26CD2">
                      <wp:simplePos x="0" y="0"/>
                      <wp:positionH relativeFrom="column">
                        <wp:posOffset>-91164</wp:posOffset>
                      </wp:positionH>
                      <wp:positionV relativeFrom="page">
                        <wp:posOffset>-625165</wp:posOffset>
                      </wp:positionV>
                      <wp:extent cx="3077809" cy="1544412"/>
                      <wp:effectExtent l="0" t="0" r="8890" b="0"/>
                      <wp:wrapNone/>
                      <wp:docPr id="201" name="Group 201" descr="colored graphic boxe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3077809" cy="1544412"/>
                                <a:chOff x="0" y="0"/>
                                <a:chExt cx="2688609" cy="1350607"/>
                              </a:xfrm>
                            </wpg:grpSpPr>
                            <wps:wsp>
                              <wps:cNvPr id="202" name="Rectangle 202"/>
                              <wps:cNvSpPr/>
                              <wps:spPr>
                                <a:xfrm>
                                  <a:off x="1774209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Rectangle 203"/>
                              <wps:cNvSpPr/>
                              <wps:spPr>
                                <a:xfrm>
                                  <a:off x="873457" y="300250"/>
                                  <a:ext cx="613410" cy="613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Rectangle 204"/>
                              <wps:cNvSpPr/>
                              <wps:spPr>
                                <a:xfrm>
                                  <a:off x="1364776" y="736979"/>
                                  <a:ext cx="613628" cy="6136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Rectangle 205"/>
                              <wps:cNvSpPr/>
                              <wps:spPr>
                                <a:xfrm>
                                  <a:off x="0" y="573205"/>
                                  <a:ext cx="449580" cy="4495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Rectangle 206"/>
                              <wps:cNvSpPr/>
                              <wps:spPr>
                                <a:xfrm>
                                  <a:off x="545911" y="900752"/>
                                  <a:ext cx="422275" cy="422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68D76E" id="Group 201" o:spid="_x0000_s1026" alt="colored graphic boxes" style="position:absolute;margin-left:-7.2pt;margin-top:-49.25pt;width:242.35pt;height:121.6pt;rotation:180;z-index:-251617280;mso-position-vertical-relative:page;mso-width-relative:margin;mso-height-relative:margin" coordsize="26886,13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">
                      <v:rect id="Rectangle 202" o:spid="_x0000_s1027" style="position:absolute;left:17742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" fillcolor="#f46036 [3204]" stroked="f" strokeweight="1pt"/>
                      <v:rect id="Rectangle 203" o:spid="_x0000_s1028" style="position:absolute;left:8734;top:3002;width:6134;height:6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" fillcolor="#fabfae [1300]" stroked="f" strokeweight="1pt"/>
                      <v:rect id="Rectangle 204" o:spid="_x0000_s1029" style="position:absolute;left:13647;top:7369;width:6137;height:6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" fillcolor="#f89f86 [1940]" stroked="f" strokeweight="1pt"/>
                      <v:rect id="Rectangle 205" o:spid="_x0000_s1030" style="position:absolute;top:5732;width:4495;height:44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" fillcolor="#bdcedd [1301]" stroked="f"/>
                      <v:rect id="Rectangle 206" o:spid="_x0000_s1031" style="position:absolute;left:5459;top:9007;width:4222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" fillcolor="#2f4b83 [3207]" stroked="f"/>
                      <w10:wrap anchory="page"/>
                    </v:group>
                  </w:pict>
                </mc:Fallback>
              </mc:AlternateContent>
            </w:r>
          </w:p>
        </w:tc>
        <w:tc>
          <w:tcPr>
            <w:tcW w:w="5280" w:type="dxa"/>
          </w:tcPr>
          <w:p w14:paraId="7878954C" w14:textId="77777777" w:rsidR="00FB3767" w:rsidRDefault="00FB3767" w:rsidP="00997614">
            <w:pPr>
              <w:ind w:left="144" w:right="144"/>
            </w:pPr>
          </w:p>
        </w:tc>
        <w:tc>
          <w:tcPr>
            <w:tcW w:w="5280" w:type="dxa"/>
          </w:tcPr>
          <w:p w14:paraId="45048E07" w14:textId="77777777" w:rsidR="00FB3767" w:rsidRDefault="001F1D98" w:rsidP="00997614">
            <w:pPr>
              <w:pStyle w:val="Heading1"/>
              <w:ind w:left="144" w:right="14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5104" behindDoc="1" locked="0" layoutInCell="1" allowOverlap="1" wp14:anchorId="2E359C4A" wp14:editId="59B9A137">
                      <wp:simplePos x="0" y="0"/>
                      <wp:positionH relativeFrom="column">
                        <wp:posOffset>96502</wp:posOffset>
                      </wp:positionH>
                      <wp:positionV relativeFrom="page">
                        <wp:posOffset>-370205</wp:posOffset>
                      </wp:positionV>
                      <wp:extent cx="3448444" cy="1581830"/>
                      <wp:effectExtent l="0" t="0" r="0" b="0"/>
                      <wp:wrapNone/>
                      <wp:docPr id="17" name="Group 17" descr="colored graphic boxe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8444" cy="1581830"/>
                                <a:chOff x="0" y="0"/>
                                <a:chExt cx="2688609" cy="1350607"/>
                              </a:xfrm>
                            </wpg:grpSpPr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1774209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873457" y="300250"/>
                                  <a:ext cx="613410" cy="613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1364776" y="736979"/>
                                  <a:ext cx="613628" cy="6136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>
                                  <a:off x="0" y="573205"/>
                                  <a:ext cx="449580" cy="4495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545911" y="900752"/>
                                  <a:ext cx="422275" cy="422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>
                                    <a:lumMod val="40000"/>
                                    <a:lumOff val="6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0058CF" id="Group 17" o:spid="_x0000_s1026" alt="colored graphic boxes" style="position:absolute;margin-left:7.6pt;margin-top:-29.15pt;width:271.55pt;height:124.55pt;z-index:-251621376;mso-position-vertical-relative:page;mso-width-relative:margin;mso-height-relative:margin" coordsize="26886,13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">
                      <v:rect id="Rectangle 11" o:spid="_x0000_s1027" style="position:absolute;left:17742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" fillcolor="#f46036 [3204]" stroked="f" strokeweight="1pt"/>
                      <v:rect id="Rectangle 12" o:spid="_x0000_s1028" style="position:absolute;left:8734;top:3002;width:6134;height:6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" fillcolor="#fabfae [1300]" stroked="f" strokeweight="1pt"/>
                      <v:rect id="Rectangle 13" o:spid="_x0000_s1029" style="position:absolute;left:13647;top:7369;width:6137;height:6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" fillcolor="#f89f86 [1940]" stroked="f" strokeweight="1pt"/>
                      <v:rect id="Rectangle 15" o:spid="_x0000_s1030" style="position:absolute;top:5732;width:4495;height:44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" fillcolor="#2f4b83 [3207]" stroked="f"/>
                      <v:rect id="Rectangle 16" o:spid="_x0000_s1031" style="position:absolute;left:5459;top:9007;width:4222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" fillcolor="#bdcedd [1301]" stroked="f" strokeweight="1pt"/>
                      <w10:wrap anchory="page"/>
                    </v:group>
                  </w:pict>
                </mc:Fallback>
              </mc:AlternateContent>
            </w:r>
          </w:p>
        </w:tc>
      </w:tr>
      <w:tr w:rsidR="00FB3767" w14:paraId="7FDA5DAA" w14:textId="77777777" w:rsidTr="0092124E">
        <w:trPr>
          <w:trHeight w:val="4869"/>
        </w:trPr>
        <w:tc>
          <w:tcPr>
            <w:tcW w:w="5280" w:type="dxa"/>
          </w:tcPr>
          <w:p w14:paraId="7F79047A" w14:textId="77777777" w:rsidR="00FB3767" w:rsidRDefault="00022169" w:rsidP="00997614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6AAF1F" wp14:editId="34CD0092">
                      <wp:extent cx="2759203" cy="5288023"/>
                      <wp:effectExtent l="0" t="0" r="0" b="0"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59203" cy="52880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1EB99D" w14:textId="77777777" w:rsidR="00022169" w:rsidRPr="00095FBB" w:rsidRDefault="00095FBB" w:rsidP="00095FBB">
                                  <w:pPr>
                                    <w:pStyle w:val="Heading4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  <w:r w:rsidRPr="00095FBB">
                                    <w:rPr>
                                      <w:color w:val="auto"/>
                                    </w:rPr>
                                    <w:t>MENTAL HEALTH COURT PARTNERS</w:t>
                                  </w:r>
                                </w:p>
                                <w:p w14:paraId="795398CB" w14:textId="304B9417" w:rsidR="00071697" w:rsidRDefault="00095FBB" w:rsidP="004A4695">
                                  <w:pPr>
                                    <w:rPr>
                                      <w:rFonts w:cs="Arial"/>
                                      <w:b/>
                                      <w:color w:val="2222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222222"/>
                                      <w:szCs w:val="22"/>
                                    </w:rPr>
                                    <w:t>State</w:t>
                                  </w:r>
                                  <w:r w:rsidR="005B7A28">
                                    <w:rPr>
                                      <w:rFonts w:cs="Arial"/>
                                      <w:b/>
                                      <w:color w:val="222222"/>
                                      <w:szCs w:val="22"/>
                                    </w:rPr>
                                    <w:t xml:space="preserve"> of Michigan</w:t>
                                  </w:r>
                                </w:p>
                                <w:p w14:paraId="1719963D" w14:textId="77777777" w:rsidR="005B7A28" w:rsidRPr="00071697" w:rsidRDefault="00071697" w:rsidP="005B7A28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  <w:r w:rsidRPr="00071697"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15</w:t>
                                  </w:r>
                                  <w:r w:rsidRPr="00071697">
                                    <w:rPr>
                                      <w:rFonts w:cs="Arial"/>
                                      <w:color w:val="222222"/>
                                      <w:szCs w:val="22"/>
                                      <w:vertAlign w:val="superscript"/>
                                    </w:rPr>
                                    <w:t>th</w:t>
                                  </w:r>
                                  <w:r w:rsidRPr="00071697"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 xml:space="preserve"> Judicial District Court</w:t>
                                  </w:r>
                                </w:p>
                                <w:p w14:paraId="4BA56A9E" w14:textId="77777777" w:rsidR="00071697" w:rsidRPr="00071697" w:rsidRDefault="00071697" w:rsidP="005B7A28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  <w:r w:rsidRPr="00071697"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State Court Administrative Office</w:t>
                                  </w:r>
                                </w:p>
                                <w:p w14:paraId="23F7FBAD" w14:textId="0E8570F8" w:rsidR="00071697" w:rsidRDefault="00071697" w:rsidP="005B7A28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  <w:r w:rsidRPr="00071697"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 xml:space="preserve">Michigan Association of Treatment </w:t>
                                  </w:r>
                                  <w:r w:rsidR="006F2F0C"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 xml:space="preserve">Court </w:t>
                                  </w:r>
                                  <w:r w:rsidRPr="00071697"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Professionals</w:t>
                                  </w:r>
                                </w:p>
                                <w:p w14:paraId="7B7EF23D" w14:textId="77777777" w:rsidR="00071697" w:rsidRDefault="00071697" w:rsidP="00071697">
                                  <w:pPr>
                                    <w:pStyle w:val="ListParagraph"/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</w:p>
                                <w:p w14:paraId="758F5D16" w14:textId="5E7D0075" w:rsidR="00071697" w:rsidRDefault="00071697" w:rsidP="00071697">
                                  <w:pPr>
                                    <w:rPr>
                                      <w:rFonts w:cs="Arial"/>
                                      <w:b/>
                                      <w:color w:val="2222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222222"/>
                                      <w:szCs w:val="22"/>
                                    </w:rPr>
                                    <w:t>Washtenaw County</w:t>
                                  </w:r>
                                </w:p>
                                <w:p w14:paraId="17F31EB7" w14:textId="77777777" w:rsidR="00071697" w:rsidRDefault="00071697" w:rsidP="00071697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Board of Commissioners</w:t>
                                  </w:r>
                                </w:p>
                                <w:p w14:paraId="64EE008F" w14:textId="232008DE" w:rsidR="00071697" w:rsidRPr="006F2F0C" w:rsidRDefault="006F2F0C" w:rsidP="006F2F0C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Washtenaw County Community Mental Health</w:t>
                                  </w:r>
                                </w:p>
                                <w:p w14:paraId="199862FD" w14:textId="77777777" w:rsidR="00071697" w:rsidRDefault="00071697" w:rsidP="00071697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Washtenaw County Prosecuting Attorney’s Office</w:t>
                                  </w:r>
                                </w:p>
                                <w:p w14:paraId="061A531D" w14:textId="665CD837" w:rsidR="00071697" w:rsidRDefault="006F2F0C" w:rsidP="00071697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 xml:space="preserve">Washtenaw County </w:t>
                                  </w:r>
                                  <w:r w:rsidR="00071697"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Public Defender’s Office</w:t>
                                  </w:r>
                                </w:p>
                                <w:p w14:paraId="3AF332C9" w14:textId="686B2B7F" w:rsidR="00071697" w:rsidRDefault="00071697" w:rsidP="00071697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Washtenaw County Sheriff</w:t>
                                  </w:r>
                                  <w:r w:rsidR="006F2F0C"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’s Dept.</w:t>
                                  </w:r>
                                </w:p>
                                <w:p w14:paraId="610FE8B8" w14:textId="6407A659" w:rsidR="006F2F0C" w:rsidRDefault="006F2F0C" w:rsidP="00071697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Dept. of Community Corrections</w:t>
                                  </w:r>
                                </w:p>
                                <w:p w14:paraId="1EF02C27" w14:textId="4FE47C84" w:rsidR="00F81FB8" w:rsidRDefault="00F81FB8" w:rsidP="00AF0CDA">
                                  <w:pPr>
                                    <w:pStyle w:val="ListParagraph"/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</w:p>
                                <w:p w14:paraId="7EDA938E" w14:textId="1D3A202D" w:rsidR="00F81FB8" w:rsidRPr="006F2F0C" w:rsidRDefault="00F81FB8" w:rsidP="006F2F0C">
                                  <w:pPr>
                                    <w:ind w:left="360"/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</w:p>
                                <w:p w14:paraId="225BA20D" w14:textId="77777777" w:rsidR="00071697" w:rsidRPr="00071697" w:rsidRDefault="00071697" w:rsidP="00071697">
                                  <w:p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</w:p>
                                <w:p w14:paraId="1FD279F0" w14:textId="7C877AFE" w:rsidR="00071697" w:rsidRDefault="00071697" w:rsidP="00071697">
                                  <w:pPr>
                                    <w:rPr>
                                      <w:rFonts w:cs="Arial"/>
                                      <w:b/>
                                      <w:color w:val="2222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222222"/>
                                      <w:szCs w:val="22"/>
                                    </w:rPr>
                                    <w:t>City of Ann Arbor</w:t>
                                  </w:r>
                                </w:p>
                                <w:p w14:paraId="689C9CF7" w14:textId="77777777" w:rsidR="00071697" w:rsidRDefault="00071697" w:rsidP="00071697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City Attorney’s Office</w:t>
                                  </w:r>
                                </w:p>
                                <w:p w14:paraId="5B3E9316" w14:textId="77777777" w:rsidR="00071697" w:rsidRDefault="00071697" w:rsidP="00071697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Ann Arbor City Council</w:t>
                                  </w:r>
                                </w:p>
                                <w:p w14:paraId="0A9D874A" w14:textId="77777777" w:rsidR="00071697" w:rsidRPr="00071697" w:rsidRDefault="00071697" w:rsidP="00071697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Ann Arbor Police Dept.</w:t>
                                  </w:r>
                                </w:p>
                                <w:p w14:paraId="585BE29F" w14:textId="77777777" w:rsidR="00071697" w:rsidRPr="00071697" w:rsidRDefault="00071697" w:rsidP="00071697">
                                  <w:pPr>
                                    <w:rPr>
                                      <w:rFonts w:cs="Arial"/>
                                      <w:b/>
                                      <w:color w:val="222222"/>
                                      <w:szCs w:val="22"/>
                                    </w:rPr>
                                  </w:pPr>
                                </w:p>
                                <w:p w14:paraId="5811C534" w14:textId="0F2CA17A" w:rsidR="00022169" w:rsidRPr="00071697" w:rsidRDefault="00071697" w:rsidP="004A4695">
                                  <w:pP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222222"/>
                                      <w:szCs w:val="22"/>
                                    </w:rPr>
                                    <w:t xml:space="preserve">Other Partners: </w:t>
                                  </w:r>
                                  <w:r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National All</w:t>
                                  </w:r>
                                  <w:r w:rsidR="00F81FB8"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iance on Mental Illness (NAMI), Dawn Farm</w:t>
                                  </w:r>
                                  <w:r w:rsidR="009B23D6"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 xml:space="preserve">, </w:t>
                                  </w:r>
                                  <w:proofErr w:type="spellStart"/>
                                  <w:r w:rsidR="009B23D6"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>OnSite</w:t>
                                  </w:r>
                                  <w:proofErr w:type="spellEnd"/>
                                  <w:r w:rsidR="009B23D6">
                                    <w:rPr>
                                      <w:rFonts w:cs="Arial"/>
                                      <w:color w:val="222222"/>
                                      <w:szCs w:val="22"/>
                                    </w:rPr>
                                    <w:t xml:space="preserve"> Substance Abuse Testing</w:t>
                                  </w:r>
                                </w:p>
                                <w:p w14:paraId="3CC734C2" w14:textId="77777777" w:rsidR="00022169" w:rsidRPr="00022169" w:rsidRDefault="00022169" w:rsidP="004A4695">
                                  <w:pPr>
                                    <w:rPr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16AAF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width:217.25pt;height:4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" filled="f" stroked="f" strokeweight=".5pt">
                      <v:textbox>
                        <w:txbxContent>
                          <w:p w14:paraId="651EB99D" w14:textId="77777777" w:rsidR="00022169" w:rsidRPr="00095FBB" w:rsidRDefault="00095FBB" w:rsidP="00095FBB">
                            <w:pPr>
                              <w:pStyle w:val="Heading4"/>
                              <w:jc w:val="center"/>
                              <w:rPr>
                                <w:color w:val="auto"/>
                              </w:rPr>
                            </w:pPr>
                            <w:r w:rsidRPr="00095FBB">
                              <w:rPr>
                                <w:color w:val="auto"/>
                              </w:rPr>
                              <w:t>MENTAL HEALTH COURT PARTNERS</w:t>
                            </w:r>
                          </w:p>
                          <w:p w14:paraId="795398CB" w14:textId="304B9417" w:rsidR="00071697" w:rsidRDefault="00095FBB" w:rsidP="004A4695">
                            <w:pPr>
                              <w:rPr>
                                <w:rFonts w:cs="Arial"/>
                                <w:b/>
                                <w:color w:val="2222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222222"/>
                                <w:szCs w:val="22"/>
                              </w:rPr>
                              <w:t>State</w:t>
                            </w:r>
                            <w:r w:rsidR="005B7A28">
                              <w:rPr>
                                <w:rFonts w:cs="Arial"/>
                                <w:b/>
                                <w:color w:val="222222"/>
                                <w:szCs w:val="22"/>
                              </w:rPr>
                              <w:t xml:space="preserve"> of Michigan</w:t>
                            </w:r>
                          </w:p>
                          <w:p w14:paraId="1719963D" w14:textId="77777777" w:rsidR="005B7A28" w:rsidRPr="00071697" w:rsidRDefault="00071697" w:rsidP="005B7A2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  <w:r w:rsidRPr="00071697"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15</w:t>
                            </w:r>
                            <w:r w:rsidRPr="00071697">
                              <w:rPr>
                                <w:rFonts w:cs="Arial"/>
                                <w:color w:val="2222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071697"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 xml:space="preserve"> Judicial District Court</w:t>
                            </w:r>
                          </w:p>
                          <w:p w14:paraId="4BA56A9E" w14:textId="77777777" w:rsidR="00071697" w:rsidRPr="00071697" w:rsidRDefault="00071697" w:rsidP="005B7A2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  <w:r w:rsidRPr="00071697"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State Court Administrative Office</w:t>
                            </w:r>
                          </w:p>
                          <w:p w14:paraId="23F7FBAD" w14:textId="0E8570F8" w:rsidR="00071697" w:rsidRDefault="00071697" w:rsidP="005B7A2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  <w:r w:rsidRPr="00071697"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 xml:space="preserve">Michigan Association of Treatment </w:t>
                            </w:r>
                            <w:r w:rsidR="006F2F0C"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 xml:space="preserve">Court </w:t>
                            </w:r>
                            <w:r w:rsidRPr="00071697"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Professionals</w:t>
                            </w:r>
                          </w:p>
                          <w:p w14:paraId="7B7EF23D" w14:textId="77777777" w:rsidR="00071697" w:rsidRDefault="00071697" w:rsidP="00071697">
                            <w:pPr>
                              <w:pStyle w:val="ListParagraph"/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</w:p>
                          <w:p w14:paraId="758F5D16" w14:textId="5E7D0075" w:rsidR="00071697" w:rsidRDefault="00071697" w:rsidP="00071697">
                            <w:pPr>
                              <w:rPr>
                                <w:rFonts w:cs="Arial"/>
                                <w:b/>
                                <w:color w:val="2222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222222"/>
                                <w:szCs w:val="22"/>
                              </w:rPr>
                              <w:t>Washtenaw County</w:t>
                            </w:r>
                          </w:p>
                          <w:p w14:paraId="17F31EB7" w14:textId="77777777" w:rsidR="00071697" w:rsidRDefault="00071697" w:rsidP="000716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Board of Commissioners</w:t>
                            </w:r>
                          </w:p>
                          <w:p w14:paraId="64EE008F" w14:textId="232008DE" w:rsidR="00071697" w:rsidRPr="006F2F0C" w:rsidRDefault="006F2F0C" w:rsidP="006F2F0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Washtenaw County Community Mental Health</w:t>
                            </w:r>
                          </w:p>
                          <w:p w14:paraId="199862FD" w14:textId="77777777" w:rsidR="00071697" w:rsidRDefault="00071697" w:rsidP="000716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Washtenaw County Prosecuting Attorney’s Office</w:t>
                            </w:r>
                          </w:p>
                          <w:p w14:paraId="061A531D" w14:textId="665CD837" w:rsidR="00071697" w:rsidRDefault="006F2F0C" w:rsidP="000716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 xml:space="preserve">Washtenaw County </w:t>
                            </w:r>
                            <w:r w:rsidR="00071697"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Public Defender’s Office</w:t>
                            </w:r>
                          </w:p>
                          <w:p w14:paraId="3AF332C9" w14:textId="686B2B7F" w:rsidR="00071697" w:rsidRDefault="00071697" w:rsidP="000716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Washtenaw County Sheriff</w:t>
                            </w:r>
                            <w:r w:rsidR="006F2F0C"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’s Dept.</w:t>
                            </w:r>
                          </w:p>
                          <w:p w14:paraId="610FE8B8" w14:textId="6407A659" w:rsidR="006F2F0C" w:rsidRDefault="006F2F0C" w:rsidP="000716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Dept. of Community Corrections</w:t>
                            </w:r>
                          </w:p>
                          <w:p w14:paraId="1EF02C27" w14:textId="4FE47C84" w:rsidR="00F81FB8" w:rsidRDefault="00F81FB8" w:rsidP="00AF0CDA">
                            <w:pPr>
                              <w:pStyle w:val="ListParagraph"/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</w:p>
                          <w:p w14:paraId="7EDA938E" w14:textId="1D3A202D" w:rsidR="00F81FB8" w:rsidRPr="006F2F0C" w:rsidRDefault="00F81FB8" w:rsidP="006F2F0C">
                            <w:pPr>
                              <w:ind w:left="360"/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</w:p>
                          <w:p w14:paraId="225BA20D" w14:textId="77777777" w:rsidR="00071697" w:rsidRPr="00071697" w:rsidRDefault="00071697" w:rsidP="00071697">
                            <w:p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</w:p>
                          <w:p w14:paraId="1FD279F0" w14:textId="7C877AFE" w:rsidR="00071697" w:rsidRDefault="00071697" w:rsidP="00071697">
                            <w:pPr>
                              <w:rPr>
                                <w:rFonts w:cs="Arial"/>
                                <w:b/>
                                <w:color w:val="2222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222222"/>
                                <w:szCs w:val="22"/>
                              </w:rPr>
                              <w:t>City of Ann Arbor</w:t>
                            </w:r>
                          </w:p>
                          <w:p w14:paraId="689C9CF7" w14:textId="77777777" w:rsidR="00071697" w:rsidRDefault="00071697" w:rsidP="0007169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City Attorney’s Office</w:t>
                            </w:r>
                          </w:p>
                          <w:p w14:paraId="5B3E9316" w14:textId="77777777" w:rsidR="00071697" w:rsidRDefault="00071697" w:rsidP="0007169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Ann Arbor City Council</w:t>
                            </w:r>
                          </w:p>
                          <w:p w14:paraId="0A9D874A" w14:textId="77777777" w:rsidR="00071697" w:rsidRPr="00071697" w:rsidRDefault="00071697" w:rsidP="0007169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Ann Arbor Police Dept.</w:t>
                            </w:r>
                          </w:p>
                          <w:p w14:paraId="585BE29F" w14:textId="77777777" w:rsidR="00071697" w:rsidRPr="00071697" w:rsidRDefault="00071697" w:rsidP="00071697">
                            <w:pPr>
                              <w:rPr>
                                <w:rFonts w:cs="Arial"/>
                                <w:b/>
                                <w:color w:val="222222"/>
                                <w:szCs w:val="22"/>
                              </w:rPr>
                            </w:pPr>
                          </w:p>
                          <w:p w14:paraId="5811C534" w14:textId="0F2CA17A" w:rsidR="00022169" w:rsidRPr="00071697" w:rsidRDefault="00071697" w:rsidP="004A4695">
                            <w:pPr>
                              <w:rPr>
                                <w:rFonts w:cs="Arial"/>
                                <w:color w:val="2222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222222"/>
                                <w:szCs w:val="22"/>
                              </w:rPr>
                              <w:t xml:space="preserve">Other Partners: </w:t>
                            </w:r>
                            <w:r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National All</w:t>
                            </w:r>
                            <w:r w:rsidR="00F81FB8"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iance on Mental Illness (NAMI), Dawn Farm</w:t>
                            </w:r>
                            <w:r w:rsidR="009B23D6"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="009B23D6"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>OnSite</w:t>
                            </w:r>
                            <w:proofErr w:type="spellEnd"/>
                            <w:r w:rsidR="009B23D6">
                              <w:rPr>
                                <w:rFonts w:cs="Arial"/>
                                <w:color w:val="222222"/>
                                <w:szCs w:val="22"/>
                              </w:rPr>
                              <w:t xml:space="preserve"> Substance Abuse Testing</w:t>
                            </w:r>
                          </w:p>
                          <w:p w14:paraId="3CC734C2" w14:textId="77777777" w:rsidR="00022169" w:rsidRPr="00022169" w:rsidRDefault="00022169" w:rsidP="004A4695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280" w:type="dxa"/>
          </w:tcPr>
          <w:p w14:paraId="60ADB062" w14:textId="77777777" w:rsidR="00FB3767" w:rsidRDefault="0092124E" w:rsidP="00997614">
            <w:pPr>
              <w:ind w:left="144" w:right="14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79B9F61" wp14:editId="683E2ADF">
                      <wp:extent cx="2920365" cy="4300151"/>
                      <wp:effectExtent l="0" t="0" r="0" b="5715"/>
                      <wp:docPr id="14" name="Group 14" descr="Text Block" title="Text Block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0365" cy="4300151"/>
                                <a:chOff x="0" y="-1"/>
                                <a:chExt cx="2920365" cy="3643953"/>
                              </a:xfrm>
                            </wpg:grpSpPr>
                            <wps:wsp>
                              <wps:cNvPr id="5" name="Text Box 5"/>
                              <wps:cNvSpPr txBox="1"/>
                              <wps:spPr>
                                <a:xfrm>
                                  <a:off x="0" y="-1"/>
                                  <a:ext cx="2920365" cy="527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4DA6B1F" w14:textId="3ECB1618" w:rsidR="005A51B2" w:rsidRPr="00095FBB" w:rsidRDefault="004646A2" w:rsidP="005A51B2">
                                    <w:pPr>
                                      <w:pStyle w:val="Heading4"/>
                                      <w:jc w:val="center"/>
                                      <w:rPr>
                                        <w:color w:val="auto"/>
                                      </w:rPr>
                                    </w:pPr>
                                    <w:r>
                                      <w:rPr>
                                        <w:color w:val="auto"/>
                                      </w:rPr>
                                      <w:t xml:space="preserve">Hon. </w:t>
                                    </w:r>
                                    <w:r w:rsidR="00AF0CDA">
                                      <w:rPr>
                                        <w:color w:val="auto"/>
                                      </w:rPr>
                                      <w:t>Tamara A Garwood</w:t>
                                    </w:r>
                                    <w:r w:rsidR="005A51B2" w:rsidRPr="00095FBB">
                                      <w:rPr>
                                        <w:color w:val="auto"/>
                                      </w:rPr>
                                      <w:t xml:space="preserve"> Presiding Judge</w:t>
                                    </w:r>
                                  </w:p>
                                  <w:p w14:paraId="0A4C4D9F" w14:textId="77777777" w:rsidR="00924BF8" w:rsidRPr="00095FBB" w:rsidRDefault="00924BF8" w:rsidP="004A4695">
                                    <w:pPr>
                                      <w:pStyle w:val="Heading4"/>
                                      <w:jc w:val="center"/>
                                      <w:rPr>
                                        <w:color w:val="auto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0" y="518575"/>
                                  <a:ext cx="2920365" cy="31253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026A158" w14:textId="77777777" w:rsidR="005A51B2" w:rsidRDefault="005A51B2" w:rsidP="000F4F38">
                                    <w:pPr>
                                      <w:pStyle w:val="Address3"/>
                                    </w:pPr>
                                  </w:p>
                                  <w:p w14:paraId="25087580" w14:textId="77777777" w:rsidR="00331DD6" w:rsidRDefault="00331DD6" w:rsidP="000F4F38">
                                    <w:pPr>
                                      <w:pStyle w:val="Address3"/>
                                      <w:rPr>
                                        <w:color w:val="auto"/>
                                      </w:rPr>
                                    </w:pPr>
                                    <w:r>
                                      <w:rPr>
                                        <w:color w:val="auto"/>
                                      </w:rPr>
                                      <w:t>Washtenaw County Justice Ctr.</w:t>
                                    </w:r>
                                  </w:p>
                                  <w:p w14:paraId="509082BF" w14:textId="77777777" w:rsidR="005A51B2" w:rsidRPr="00095FBB" w:rsidRDefault="005A51B2" w:rsidP="000F4F38">
                                    <w:pPr>
                                      <w:pStyle w:val="Address3"/>
                                      <w:rPr>
                                        <w:color w:val="auto"/>
                                      </w:rPr>
                                    </w:pPr>
                                    <w:r w:rsidRPr="00095FBB">
                                      <w:rPr>
                                        <w:color w:val="auto"/>
                                      </w:rPr>
                                      <w:t>301 E. Huron St.</w:t>
                                    </w:r>
                                  </w:p>
                                  <w:p w14:paraId="52F4ABA8" w14:textId="77777777" w:rsidR="005A51B2" w:rsidRPr="00095FBB" w:rsidRDefault="005A51B2" w:rsidP="000F4F38">
                                    <w:pPr>
                                      <w:pStyle w:val="Address3"/>
                                      <w:rPr>
                                        <w:color w:val="auto"/>
                                      </w:rPr>
                                    </w:pPr>
                                    <w:r w:rsidRPr="00095FBB">
                                      <w:rPr>
                                        <w:color w:val="auto"/>
                                      </w:rPr>
                                      <w:t>Ann Arbor, MI</w:t>
                                    </w:r>
                                  </w:p>
                                  <w:p w14:paraId="0F6A36CF" w14:textId="77777777" w:rsidR="005A51B2" w:rsidRPr="00095FBB" w:rsidRDefault="005A51B2" w:rsidP="000F4F38">
                                    <w:pPr>
                                      <w:pStyle w:val="Address3"/>
                                      <w:rPr>
                                        <w:color w:val="auto"/>
                                      </w:rPr>
                                    </w:pPr>
                                    <w:r w:rsidRPr="00095FBB">
                                      <w:rPr>
                                        <w:color w:val="auto"/>
                                      </w:rPr>
                                      <w:t>48107</w:t>
                                    </w:r>
                                  </w:p>
                                  <w:p w14:paraId="78C55074" w14:textId="77777777" w:rsidR="005A51B2" w:rsidRPr="00095FBB" w:rsidRDefault="005A51B2" w:rsidP="000F4F38">
                                    <w:pPr>
                                      <w:pStyle w:val="Address3"/>
                                      <w:rPr>
                                        <w:color w:val="auto"/>
                                      </w:rPr>
                                    </w:pPr>
                                  </w:p>
                                  <w:p w14:paraId="44AC6741" w14:textId="16C9C22A" w:rsidR="00226AFF" w:rsidRPr="00095FBB" w:rsidRDefault="006F2F0C" w:rsidP="00226AFF">
                                    <w:pPr>
                                      <w:pStyle w:val="Address3"/>
                                      <w:rPr>
                                        <w:color w:val="auto"/>
                                      </w:rPr>
                                    </w:pPr>
                                    <w:r>
                                      <w:rPr>
                                        <w:color w:val="auto"/>
                                      </w:rPr>
                                      <w:t>Rebecca Elder</w:t>
                                    </w:r>
                                  </w:p>
                                  <w:p w14:paraId="2501FEDC" w14:textId="77777777" w:rsidR="00226AFF" w:rsidRPr="00095FBB" w:rsidRDefault="00226AFF" w:rsidP="00226AFF">
                                    <w:pPr>
                                      <w:pStyle w:val="Address3"/>
                                      <w:rPr>
                                        <w:color w:val="auto"/>
                                      </w:rPr>
                                    </w:pPr>
                                    <w:r w:rsidRPr="00095FBB">
                                      <w:rPr>
                                        <w:color w:val="auto"/>
                                      </w:rPr>
                                      <w:t>Mental Health Court Probation Officer:</w:t>
                                    </w:r>
                                  </w:p>
                                  <w:p w14:paraId="589AF405" w14:textId="5C4C349A" w:rsidR="00226AFF" w:rsidRDefault="00226AFF" w:rsidP="00226AFF">
                                    <w:pPr>
                                      <w:pStyle w:val="Address3"/>
                                      <w:rPr>
                                        <w:color w:val="auto"/>
                                      </w:rPr>
                                    </w:pPr>
                                    <w:r w:rsidRPr="00095FBB">
                                      <w:rPr>
                                        <w:color w:val="auto"/>
                                      </w:rPr>
                                      <w:t>73</w:t>
                                    </w:r>
                                    <w:r w:rsidR="00A55787">
                                      <w:rPr>
                                        <w:color w:val="auto"/>
                                      </w:rPr>
                                      <w:t>4-794-6761 X4753</w:t>
                                    </w:r>
                                    <w:r w:rsidR="006F2F0C">
                                      <w:rPr>
                                        <w:color w:val="auto"/>
                                      </w:rPr>
                                      <w:t>7</w:t>
                                    </w:r>
                                  </w:p>
                                  <w:p w14:paraId="2B6A8852" w14:textId="4C85EA3B" w:rsidR="009B23D6" w:rsidRPr="009B23D6" w:rsidRDefault="00331DD6" w:rsidP="009B23D6">
                                    <w:pPr>
                                      <w:pStyle w:val="Address3"/>
                                      <w:rPr>
                                        <w:rStyle w:val="Hyperlink"/>
                                        <w:color w:val="auto"/>
                                        <w:u w:val="none"/>
                                      </w:rPr>
                                    </w:pPr>
                                    <w:r>
                                      <w:rPr>
                                        <w:color w:val="auto"/>
                                      </w:rPr>
                                      <w:t>734-794-6762 (FAX)</w:t>
                                    </w:r>
                                  </w:p>
                                  <w:p w14:paraId="609A12C8" w14:textId="0A0536FD" w:rsidR="009B23D6" w:rsidRDefault="006F2F0C" w:rsidP="00226AFF">
                                    <w:pPr>
                                      <w:pStyle w:val="Address3"/>
                                      <w:rPr>
                                        <w:rStyle w:val="Hyperlink"/>
                                        <w:color w:val="auto"/>
                                      </w:rPr>
                                    </w:pPr>
                                    <w:hyperlink r:id="rId7" w:history="1">
                                      <w:r w:rsidRPr="00B85E60">
                                        <w:rPr>
                                          <w:rStyle w:val="Hyperlink"/>
                                        </w:rPr>
                                        <w:t>RElder@a2gov.org</w:t>
                                      </w:r>
                                    </w:hyperlink>
                                    <w:r w:rsidR="009B23D6">
                                      <w:rPr>
                                        <w:rStyle w:val="Hyperlink"/>
                                        <w:color w:val="auto"/>
                                      </w:rPr>
                                      <w:t xml:space="preserve"> </w:t>
                                    </w:r>
                                  </w:p>
                                  <w:p w14:paraId="504C99B0" w14:textId="77777777" w:rsidR="00226AFF" w:rsidRPr="00095FBB" w:rsidRDefault="00226AFF" w:rsidP="00226AFF">
                                    <w:pPr>
                                      <w:pStyle w:val="Address3"/>
                                      <w:rPr>
                                        <w:color w:val="auto"/>
                                      </w:rPr>
                                    </w:pPr>
                                  </w:p>
                                  <w:p w14:paraId="25B0DEF7" w14:textId="0764B50D" w:rsidR="00687109" w:rsidRDefault="00AF0CDA" w:rsidP="005A51B2">
                                    <w:pPr>
                                      <w:pStyle w:val="Address3"/>
                                      <w:rPr>
                                        <w:color w:val="auto"/>
                                      </w:rPr>
                                    </w:pPr>
                                    <w:r>
                                      <w:rPr>
                                        <w:color w:val="auto"/>
                                      </w:rPr>
                                      <w:t>Karen Finney</w:t>
                                    </w:r>
                                  </w:p>
                                  <w:p w14:paraId="0D665E09" w14:textId="77777777" w:rsidR="005A51B2" w:rsidRPr="0028002E" w:rsidRDefault="00687109" w:rsidP="005A51B2">
                                    <w:pPr>
                                      <w:pStyle w:val="Address3"/>
                                      <w:rPr>
                                        <w:color w:val="auto"/>
                                      </w:rPr>
                                    </w:pPr>
                                    <w:r w:rsidRPr="0028002E">
                                      <w:rPr>
                                        <w:color w:val="auto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auto"/>
                                      </w:rPr>
                                      <w:t>Court Coordinator</w:t>
                                    </w:r>
                                    <w:r w:rsidR="005A51B2" w:rsidRPr="0028002E">
                                      <w:rPr>
                                        <w:color w:val="auto"/>
                                      </w:rPr>
                                      <w:t xml:space="preserve"> </w:t>
                                    </w:r>
                                  </w:p>
                                  <w:p w14:paraId="2B322A81" w14:textId="77777777" w:rsidR="005A51B2" w:rsidRDefault="005A51B2" w:rsidP="005A51B2">
                                    <w:pPr>
                                      <w:pStyle w:val="Address3"/>
                                      <w:rPr>
                                        <w:color w:val="auto"/>
                                      </w:rPr>
                                    </w:pPr>
                                    <w:r w:rsidRPr="0028002E">
                                      <w:rPr>
                                        <w:color w:val="auto"/>
                                      </w:rPr>
                                      <w:t>734-794-6761 X47542</w:t>
                                    </w:r>
                                  </w:p>
                                  <w:p w14:paraId="3E956949" w14:textId="77777777" w:rsidR="00331DD6" w:rsidRPr="0028002E" w:rsidRDefault="00331DD6" w:rsidP="005A51B2">
                                    <w:pPr>
                                      <w:pStyle w:val="Address3"/>
                                      <w:rPr>
                                        <w:color w:val="auto"/>
                                      </w:rPr>
                                    </w:pPr>
                                    <w:r>
                                      <w:rPr>
                                        <w:color w:val="auto"/>
                                      </w:rPr>
                                      <w:t>734-794-6762 (FAX)</w:t>
                                    </w:r>
                                  </w:p>
                                  <w:p w14:paraId="04F4E7DF" w14:textId="6FD0CB20" w:rsidR="004A4695" w:rsidRPr="0028002E" w:rsidRDefault="00AF0CDA" w:rsidP="005A51B2">
                                    <w:pPr>
                                      <w:pStyle w:val="Address3"/>
                                    </w:pPr>
                                    <w:hyperlink r:id="rId8" w:history="1">
                                      <w:r w:rsidRPr="00152FBB">
                                        <w:rPr>
                                          <w:rStyle w:val="Hyperlink"/>
                                        </w:rPr>
                                        <w:t>KFinney@a2gov.org</w:t>
                                      </w:r>
                                    </w:hyperlink>
                                  </w:p>
                                  <w:p w14:paraId="426FFB07" w14:textId="77777777" w:rsidR="005A51B2" w:rsidRPr="004A4695" w:rsidRDefault="005A51B2" w:rsidP="005A51B2">
                                    <w:pPr>
                                      <w:pStyle w:val="Address3"/>
                                      <w:rPr>
                                        <w:b/>
                                      </w:rPr>
                                    </w:pPr>
                                  </w:p>
                                  <w:p w14:paraId="5CFE0B0A" w14:textId="77777777" w:rsidR="004A4695" w:rsidRPr="004A4695" w:rsidRDefault="004A4695" w:rsidP="000F4F38">
                                    <w:pPr>
                                      <w:pStyle w:val="Address3"/>
                                    </w:pPr>
                                  </w:p>
                                  <w:p w14:paraId="18FA7420" w14:textId="77777777" w:rsidR="005A51B2" w:rsidRPr="005A51B2" w:rsidRDefault="005A51B2" w:rsidP="005A51B2">
                                    <w:pPr>
                                      <w:pStyle w:val="Address3"/>
                                    </w:pPr>
                                  </w:p>
                                  <w:p w14:paraId="5B459BE8" w14:textId="77777777" w:rsidR="00924BF8" w:rsidRDefault="00924BF8" w:rsidP="005A51B2">
                                    <w:pPr>
                                      <w:pStyle w:val="Address3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9B9F61" id="Group 14" o:spid="_x0000_s1027" alt="Title: Text Block - Description: Text Block" style="width:229.95pt;height:338.6pt;mso-position-horizontal-relative:char;mso-position-vertical-relative:line" coordorigin="" coordsize="29203,36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">
                      <v:shape id="Text Box 5" o:spid="_x0000_s1028" type="#_x0000_t202" style="position:absolute;width:29203;height:5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    <v:textbox>
                          <w:txbxContent>
                            <w:p w14:paraId="44DA6B1F" w14:textId="3ECB1618" w:rsidR="005A51B2" w:rsidRPr="00095FBB" w:rsidRDefault="004646A2" w:rsidP="005A51B2">
                              <w:pPr>
                                <w:pStyle w:val="Heading4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 xml:space="preserve">Hon. </w:t>
                              </w:r>
                              <w:r w:rsidR="00AF0CDA">
                                <w:rPr>
                                  <w:color w:val="auto"/>
                                </w:rPr>
                                <w:t>Tamara A Garwood</w:t>
                              </w:r>
                              <w:r w:rsidR="005A51B2" w:rsidRPr="00095FBB">
                                <w:rPr>
                                  <w:color w:val="auto"/>
                                </w:rPr>
                                <w:t xml:space="preserve"> Presiding Judge</w:t>
                              </w:r>
                            </w:p>
                            <w:p w14:paraId="0A4C4D9F" w14:textId="77777777" w:rsidR="00924BF8" w:rsidRPr="00095FBB" w:rsidRDefault="00924BF8" w:rsidP="004A4695">
                              <w:pPr>
                                <w:pStyle w:val="Heading4"/>
                                <w:jc w:val="center"/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v:textbox>
                      </v:shape>
                      <v:shape id="Text Box 6" o:spid="_x0000_s1029" type="#_x0000_t202" style="position:absolute;top:5185;width:29203;height:31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<v:textbox>
                          <w:txbxContent>
                            <w:p w14:paraId="4026A158" w14:textId="77777777" w:rsidR="005A51B2" w:rsidRDefault="005A51B2" w:rsidP="000F4F38">
                              <w:pPr>
                                <w:pStyle w:val="Address3"/>
                              </w:pPr>
                            </w:p>
                            <w:p w14:paraId="25087580" w14:textId="77777777" w:rsidR="00331DD6" w:rsidRDefault="00331DD6" w:rsidP="000F4F38">
                              <w:pPr>
                                <w:pStyle w:val="Address3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Washtenaw County Justice Ctr.</w:t>
                              </w:r>
                            </w:p>
                            <w:p w14:paraId="509082BF" w14:textId="77777777" w:rsidR="005A51B2" w:rsidRPr="00095FBB" w:rsidRDefault="005A51B2" w:rsidP="000F4F38">
                              <w:pPr>
                                <w:pStyle w:val="Address3"/>
                                <w:rPr>
                                  <w:color w:val="auto"/>
                                </w:rPr>
                              </w:pPr>
                              <w:r w:rsidRPr="00095FBB">
                                <w:rPr>
                                  <w:color w:val="auto"/>
                                </w:rPr>
                                <w:t>301 E. Huron St.</w:t>
                              </w:r>
                            </w:p>
                            <w:p w14:paraId="52F4ABA8" w14:textId="77777777" w:rsidR="005A51B2" w:rsidRPr="00095FBB" w:rsidRDefault="005A51B2" w:rsidP="000F4F38">
                              <w:pPr>
                                <w:pStyle w:val="Address3"/>
                                <w:rPr>
                                  <w:color w:val="auto"/>
                                </w:rPr>
                              </w:pPr>
                              <w:r w:rsidRPr="00095FBB">
                                <w:rPr>
                                  <w:color w:val="auto"/>
                                </w:rPr>
                                <w:t>Ann Arbor, MI</w:t>
                              </w:r>
                            </w:p>
                            <w:p w14:paraId="0F6A36CF" w14:textId="77777777" w:rsidR="005A51B2" w:rsidRPr="00095FBB" w:rsidRDefault="005A51B2" w:rsidP="000F4F38">
                              <w:pPr>
                                <w:pStyle w:val="Address3"/>
                                <w:rPr>
                                  <w:color w:val="auto"/>
                                </w:rPr>
                              </w:pPr>
                              <w:r w:rsidRPr="00095FBB">
                                <w:rPr>
                                  <w:color w:val="auto"/>
                                </w:rPr>
                                <w:t>48107</w:t>
                              </w:r>
                            </w:p>
                            <w:p w14:paraId="78C55074" w14:textId="77777777" w:rsidR="005A51B2" w:rsidRPr="00095FBB" w:rsidRDefault="005A51B2" w:rsidP="000F4F38">
                              <w:pPr>
                                <w:pStyle w:val="Address3"/>
                                <w:rPr>
                                  <w:color w:val="auto"/>
                                </w:rPr>
                              </w:pPr>
                            </w:p>
                            <w:p w14:paraId="44AC6741" w14:textId="16C9C22A" w:rsidR="00226AFF" w:rsidRPr="00095FBB" w:rsidRDefault="006F2F0C" w:rsidP="00226AFF">
                              <w:pPr>
                                <w:pStyle w:val="Address3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Rebecca Elder</w:t>
                              </w:r>
                            </w:p>
                            <w:p w14:paraId="2501FEDC" w14:textId="77777777" w:rsidR="00226AFF" w:rsidRPr="00095FBB" w:rsidRDefault="00226AFF" w:rsidP="00226AFF">
                              <w:pPr>
                                <w:pStyle w:val="Address3"/>
                                <w:rPr>
                                  <w:color w:val="auto"/>
                                </w:rPr>
                              </w:pPr>
                              <w:r w:rsidRPr="00095FBB">
                                <w:rPr>
                                  <w:color w:val="auto"/>
                                </w:rPr>
                                <w:t>Mental Health Court Probation Officer:</w:t>
                              </w:r>
                            </w:p>
                            <w:p w14:paraId="589AF405" w14:textId="5C4C349A" w:rsidR="00226AFF" w:rsidRDefault="00226AFF" w:rsidP="00226AFF">
                              <w:pPr>
                                <w:pStyle w:val="Address3"/>
                                <w:rPr>
                                  <w:color w:val="auto"/>
                                </w:rPr>
                              </w:pPr>
                              <w:r w:rsidRPr="00095FBB">
                                <w:rPr>
                                  <w:color w:val="auto"/>
                                </w:rPr>
                                <w:t>73</w:t>
                              </w:r>
                              <w:r w:rsidR="00A55787">
                                <w:rPr>
                                  <w:color w:val="auto"/>
                                </w:rPr>
                                <w:t>4-794-6761 X4753</w:t>
                              </w:r>
                              <w:r w:rsidR="006F2F0C">
                                <w:rPr>
                                  <w:color w:val="auto"/>
                                </w:rPr>
                                <w:t>7</w:t>
                              </w:r>
                            </w:p>
                            <w:p w14:paraId="2B6A8852" w14:textId="4C85EA3B" w:rsidR="009B23D6" w:rsidRPr="009B23D6" w:rsidRDefault="00331DD6" w:rsidP="009B23D6">
                              <w:pPr>
                                <w:pStyle w:val="Address3"/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734-794-6762 (FAX)</w:t>
                              </w:r>
                            </w:p>
                            <w:p w14:paraId="609A12C8" w14:textId="0A0536FD" w:rsidR="009B23D6" w:rsidRDefault="006F2F0C" w:rsidP="00226AFF">
                              <w:pPr>
                                <w:pStyle w:val="Address3"/>
                                <w:rPr>
                                  <w:rStyle w:val="Hyperlink"/>
                                  <w:color w:val="auto"/>
                                </w:rPr>
                              </w:pPr>
                              <w:hyperlink r:id="rId9" w:history="1">
                                <w:r w:rsidRPr="00B85E60">
                                  <w:rPr>
                                    <w:rStyle w:val="Hyperlink"/>
                                  </w:rPr>
                                  <w:t>RElder@a2gov.org</w:t>
                                </w:r>
                              </w:hyperlink>
                              <w:r w:rsidR="009B23D6">
                                <w:rPr>
                                  <w:rStyle w:val="Hyperlink"/>
                                  <w:color w:val="auto"/>
                                </w:rPr>
                                <w:t xml:space="preserve"> </w:t>
                              </w:r>
                            </w:p>
                            <w:p w14:paraId="504C99B0" w14:textId="77777777" w:rsidR="00226AFF" w:rsidRPr="00095FBB" w:rsidRDefault="00226AFF" w:rsidP="00226AFF">
                              <w:pPr>
                                <w:pStyle w:val="Address3"/>
                                <w:rPr>
                                  <w:color w:val="auto"/>
                                </w:rPr>
                              </w:pPr>
                            </w:p>
                            <w:p w14:paraId="25B0DEF7" w14:textId="0764B50D" w:rsidR="00687109" w:rsidRDefault="00AF0CDA" w:rsidP="005A51B2">
                              <w:pPr>
                                <w:pStyle w:val="Address3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Karen Finney</w:t>
                              </w:r>
                            </w:p>
                            <w:p w14:paraId="0D665E09" w14:textId="77777777" w:rsidR="005A51B2" w:rsidRPr="0028002E" w:rsidRDefault="00687109" w:rsidP="005A51B2">
                              <w:pPr>
                                <w:pStyle w:val="Address3"/>
                                <w:rPr>
                                  <w:color w:val="auto"/>
                                </w:rPr>
                              </w:pPr>
                              <w:r w:rsidRPr="0028002E">
                                <w:rPr>
                                  <w:color w:val="auto"/>
                                </w:rPr>
                                <w:t xml:space="preserve"> </w:t>
                              </w:r>
                              <w:r>
                                <w:rPr>
                                  <w:color w:val="auto"/>
                                </w:rPr>
                                <w:t>Court Coordinator</w:t>
                              </w:r>
                              <w:r w:rsidR="005A51B2" w:rsidRPr="0028002E">
                                <w:rPr>
                                  <w:color w:val="auto"/>
                                </w:rPr>
                                <w:t xml:space="preserve"> </w:t>
                              </w:r>
                            </w:p>
                            <w:p w14:paraId="2B322A81" w14:textId="77777777" w:rsidR="005A51B2" w:rsidRDefault="005A51B2" w:rsidP="005A51B2">
                              <w:pPr>
                                <w:pStyle w:val="Address3"/>
                                <w:rPr>
                                  <w:color w:val="auto"/>
                                </w:rPr>
                              </w:pPr>
                              <w:r w:rsidRPr="0028002E">
                                <w:rPr>
                                  <w:color w:val="auto"/>
                                </w:rPr>
                                <w:t>734-794-6761 X47542</w:t>
                              </w:r>
                            </w:p>
                            <w:p w14:paraId="3E956949" w14:textId="77777777" w:rsidR="00331DD6" w:rsidRPr="0028002E" w:rsidRDefault="00331DD6" w:rsidP="005A51B2">
                              <w:pPr>
                                <w:pStyle w:val="Address3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734-794-6762 (FAX)</w:t>
                              </w:r>
                            </w:p>
                            <w:p w14:paraId="04F4E7DF" w14:textId="6FD0CB20" w:rsidR="004A4695" w:rsidRPr="0028002E" w:rsidRDefault="00AF0CDA" w:rsidP="005A51B2">
                              <w:pPr>
                                <w:pStyle w:val="Address3"/>
                              </w:pPr>
                              <w:hyperlink r:id="rId10" w:history="1">
                                <w:r w:rsidRPr="00152FBB">
                                  <w:rPr>
                                    <w:rStyle w:val="Hyperlink"/>
                                  </w:rPr>
                                  <w:t>KFinney@a2gov.org</w:t>
                                </w:r>
                              </w:hyperlink>
                            </w:p>
                            <w:p w14:paraId="426FFB07" w14:textId="77777777" w:rsidR="005A51B2" w:rsidRPr="004A4695" w:rsidRDefault="005A51B2" w:rsidP="005A51B2">
                              <w:pPr>
                                <w:pStyle w:val="Address3"/>
                                <w:rPr>
                                  <w:b/>
                                </w:rPr>
                              </w:pPr>
                            </w:p>
                            <w:p w14:paraId="5CFE0B0A" w14:textId="77777777" w:rsidR="004A4695" w:rsidRPr="004A4695" w:rsidRDefault="004A4695" w:rsidP="000F4F38">
                              <w:pPr>
                                <w:pStyle w:val="Address3"/>
                              </w:pPr>
                            </w:p>
                            <w:p w14:paraId="18FA7420" w14:textId="77777777" w:rsidR="005A51B2" w:rsidRPr="005A51B2" w:rsidRDefault="005A51B2" w:rsidP="005A51B2">
                              <w:pPr>
                                <w:pStyle w:val="Address3"/>
                              </w:pPr>
                            </w:p>
                            <w:p w14:paraId="5B459BE8" w14:textId="77777777" w:rsidR="00924BF8" w:rsidRDefault="00924BF8" w:rsidP="005A51B2">
                              <w:pPr>
                                <w:pStyle w:val="Address3"/>
                                <w:jc w:val="left"/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280" w:type="dxa"/>
          </w:tcPr>
          <w:p w14:paraId="02548762" w14:textId="77777777" w:rsidR="00FB3767" w:rsidRDefault="00022169" w:rsidP="00491776">
            <w:pPr>
              <w:pStyle w:val="Heading1"/>
              <w:ind w:left="144" w:right="144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3FF96A9" wp14:editId="6F43AF94">
                      <wp:extent cx="3194462" cy="1532586"/>
                      <wp:effectExtent l="0" t="0" r="0" b="0"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94462" cy="15325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EA18C9" w14:textId="77777777" w:rsidR="00022169" w:rsidRPr="00095FBB" w:rsidRDefault="005A51B2" w:rsidP="005A51B2">
                                  <w:pPr>
                                    <w:pStyle w:val="Title"/>
                                    <w:jc w:val="center"/>
                                    <w:rPr>
                                      <w:color w:val="auto"/>
                                      <w:sz w:val="28"/>
                                    </w:rPr>
                                  </w:pPr>
                                  <w:r w:rsidRPr="00095FBB">
                                    <w:rPr>
                                      <w:color w:val="auto"/>
                                      <w:sz w:val="36"/>
                                      <w:szCs w:val="40"/>
                                    </w:rPr>
                                    <w:t>WASHTENAW COUNTY MENTAL HEALTH TREATMENT COURT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3FF96A9" id="Text Box 24" o:spid="_x0000_s1030" type="#_x0000_t202" style="width:251.55pt;height:12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" filled="f" stroked="f" strokeweight=".5pt">
                      <v:textbox inset=",36pt">
                        <w:txbxContent>
                          <w:p w14:paraId="40EA18C9" w14:textId="77777777" w:rsidR="00022169" w:rsidRPr="00095FBB" w:rsidRDefault="005A51B2" w:rsidP="005A51B2">
                            <w:pPr>
                              <w:pStyle w:val="Title"/>
                              <w:jc w:val="center"/>
                              <w:rPr>
                                <w:color w:val="auto"/>
                                <w:sz w:val="28"/>
                              </w:rPr>
                            </w:pPr>
                            <w:r w:rsidRPr="00095FBB">
                              <w:rPr>
                                <w:color w:val="auto"/>
                                <w:sz w:val="36"/>
                                <w:szCs w:val="40"/>
                              </w:rPr>
                              <w:t>WASHTENAW COUNTY MENTAL HEALTH TREATMENT COURT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924BF8">
              <w:rPr>
                <w:noProof/>
              </w:rPr>
              <mc:AlternateContent>
                <mc:Choice Requires="wps">
                  <w:drawing>
                    <wp:inline distT="0" distB="0" distL="0" distR="0" wp14:anchorId="12B3A6F9" wp14:editId="111948A5">
                      <wp:extent cx="2825086" cy="482325"/>
                      <wp:effectExtent l="0" t="0" r="0" b="0"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5086" cy="482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BD2981" w14:textId="77777777" w:rsidR="00924BF8" w:rsidRPr="000F4F38" w:rsidRDefault="00924BF8" w:rsidP="004A4695">
                                  <w:pPr>
                                    <w:pStyle w:val="Subtitl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2B3A6F9" id="Text Box 3" o:spid="_x0000_s1031" type="#_x0000_t202" style="width:222.45pt;height:3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" filled="f" stroked="f" strokeweight=".5pt">
                      <v:textbox>
                        <w:txbxContent>
                          <w:p w14:paraId="0CBD2981" w14:textId="77777777" w:rsidR="00924BF8" w:rsidRPr="000F4F38" w:rsidRDefault="00924BF8" w:rsidP="004A4695">
                            <w:pPr>
                              <w:pStyle w:val="Subtitle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491776">
              <w:rPr>
                <w:noProof/>
              </w:rPr>
              <w:t xml:space="preserve"> </w:t>
            </w:r>
            <w:r w:rsidR="00491776">
              <w:rPr>
                <w:noProof/>
              </w:rPr>
              <mc:AlternateContent>
                <mc:Choice Requires="wps">
                  <w:drawing>
                    <wp:inline distT="0" distB="0" distL="0" distR="0" wp14:anchorId="12049F89" wp14:editId="56690A15">
                      <wp:extent cx="3144623" cy="2108886"/>
                      <wp:effectExtent l="0" t="0" r="0" b="5715"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4623" cy="21088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E1E6D3" w14:textId="77777777" w:rsidR="00491776" w:rsidRDefault="005A51B2" w:rsidP="005A51B2">
                                  <w:pPr>
                                    <w:pStyle w:val="Taglin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516087" wp14:editId="2BF10CB6">
                                        <wp:extent cx="2019300" cy="2011045"/>
                                        <wp:effectExtent l="0" t="0" r="0" b="8255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State-of-Michigan-Seal.pn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19300" cy="20110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2049F89" id="Text Box 23" o:spid="_x0000_s1032" type="#_x0000_t202" style="width:247.6pt;height:16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" fillcolor="white [3201]" stroked="f" strokeweight=".5pt">
                      <v:textbox>
                        <w:txbxContent>
                          <w:p w14:paraId="76E1E6D3" w14:textId="77777777" w:rsidR="00491776" w:rsidRDefault="005A51B2" w:rsidP="005A51B2">
                            <w:pPr>
                              <w:pStyle w:val="Tag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16087" wp14:editId="2BF10CB6">
                                  <wp:extent cx="2019300" cy="2011045"/>
                                  <wp:effectExtent l="0" t="0" r="0" b="825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State-of-Michigan-Seal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0" cy="2011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24BF8" w14:paraId="234DD786" w14:textId="77777777" w:rsidTr="0092124E">
        <w:trPr>
          <w:trHeight w:val="819"/>
        </w:trPr>
        <w:tc>
          <w:tcPr>
            <w:tcW w:w="5280" w:type="dxa"/>
            <w:vAlign w:val="center"/>
          </w:tcPr>
          <w:p w14:paraId="77484342" w14:textId="77777777" w:rsidR="00491776" w:rsidRDefault="00491776" w:rsidP="007C32DB">
            <w:pPr>
              <w:pStyle w:val="BodyText4"/>
              <w:ind w:left="144" w:right="144"/>
              <w:jc w:val="left"/>
            </w:pPr>
          </w:p>
        </w:tc>
        <w:tc>
          <w:tcPr>
            <w:tcW w:w="5280" w:type="dxa"/>
          </w:tcPr>
          <w:p w14:paraId="2A493F87" w14:textId="77777777" w:rsidR="00924BF8" w:rsidRDefault="00924BF8" w:rsidP="001368FB">
            <w:pPr>
              <w:pStyle w:val="Address2"/>
              <w:ind w:left="144" w:right="144"/>
              <w:jc w:val="left"/>
            </w:pPr>
          </w:p>
        </w:tc>
        <w:tc>
          <w:tcPr>
            <w:tcW w:w="5280" w:type="dxa"/>
          </w:tcPr>
          <w:p w14:paraId="5716DDF5" w14:textId="77777777" w:rsidR="00924BF8" w:rsidRDefault="00924BF8" w:rsidP="00491776">
            <w:pPr>
              <w:pStyle w:val="Heading4"/>
              <w:rPr>
                <w:noProof w:val="0"/>
              </w:rPr>
            </w:pPr>
            <w:r>
              <mc:AlternateContent>
                <mc:Choice Requires="wps">
                  <w:drawing>
                    <wp:inline distT="0" distB="0" distL="0" distR="0" wp14:anchorId="16B4B421" wp14:editId="2D6F0A11">
                      <wp:extent cx="2825086" cy="482325"/>
                      <wp:effectExtent l="0" t="0" r="0" b="0"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5086" cy="482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F46B76" w14:textId="77777777" w:rsidR="00924BF8" w:rsidRPr="00095FBB" w:rsidRDefault="005A51B2" w:rsidP="000F1F5B">
                                  <w:pPr>
                                    <w:pStyle w:val="Subtitle"/>
                                    <w:ind w:firstLine="720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  <w:r w:rsidRPr="00095FBB">
                                    <w:rPr>
                                      <w:color w:val="auto"/>
                                    </w:rPr>
                                    <w:t>15</w:t>
                                  </w:r>
                                  <w:r w:rsidRPr="00095FBB">
                                    <w:rPr>
                                      <w:color w:val="auto"/>
                                      <w:vertAlign w:val="superscript"/>
                                    </w:rPr>
                                    <w:t>TH</w:t>
                                  </w:r>
                                  <w:r w:rsidRPr="00095FBB">
                                    <w:rPr>
                                      <w:color w:val="auto"/>
                                    </w:rPr>
                                    <w:t xml:space="preserve"> District Court</w:t>
                                  </w:r>
                                </w:p>
                                <w:p w14:paraId="4BCB71F9" w14:textId="77777777" w:rsidR="005A51B2" w:rsidRPr="005A51B2" w:rsidRDefault="005A51B2" w:rsidP="005A51B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B4B421" id="Text Box 4" o:spid="_x0000_s1033" type="#_x0000_t202" style="width:222.45pt;height:3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" filled="f" stroked="f" strokeweight=".5pt">
                      <v:textbox>
                        <w:txbxContent>
                          <w:p w14:paraId="50F46B76" w14:textId="77777777" w:rsidR="00924BF8" w:rsidRPr="00095FBB" w:rsidRDefault="005A51B2" w:rsidP="000F1F5B">
                            <w:pPr>
                              <w:pStyle w:val="Subtitle"/>
                              <w:ind w:firstLine="720"/>
                              <w:jc w:val="center"/>
                              <w:rPr>
                                <w:color w:val="auto"/>
                              </w:rPr>
                            </w:pPr>
                            <w:r w:rsidRPr="00095FBB">
                              <w:rPr>
                                <w:color w:val="auto"/>
                              </w:rPr>
                              <w:t>15</w:t>
                            </w:r>
                            <w:r w:rsidRPr="00095FBB">
                              <w:rPr>
                                <w:color w:val="auto"/>
                                <w:vertAlign w:val="superscript"/>
                              </w:rPr>
                              <w:t>TH</w:t>
                            </w:r>
                            <w:r w:rsidRPr="00095FBB">
                              <w:rPr>
                                <w:color w:val="auto"/>
                              </w:rPr>
                              <w:t xml:space="preserve"> District Court</w:t>
                            </w:r>
                          </w:p>
                          <w:p w14:paraId="4BCB71F9" w14:textId="77777777" w:rsidR="005A51B2" w:rsidRPr="005A51B2" w:rsidRDefault="005A51B2" w:rsidP="005A51B2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7C51E925" w14:textId="77777777" w:rsidR="00997614" w:rsidRDefault="00997614" w:rsidP="00997614">
      <w:pPr>
        <w:ind w:left="144" w:right="144"/>
      </w:pPr>
    </w:p>
    <w:tbl>
      <w:tblPr>
        <w:tblW w:w="15840" w:type="dxa"/>
        <w:tblInd w:w="-5" w:type="dxa"/>
        <w:tblLook w:val="0000" w:firstRow="0" w:lastRow="0" w:firstColumn="0" w:lastColumn="0" w:noHBand="0" w:noVBand="0"/>
      </w:tblPr>
      <w:tblGrid>
        <w:gridCol w:w="5280"/>
        <w:gridCol w:w="5280"/>
        <w:gridCol w:w="5280"/>
      </w:tblGrid>
      <w:tr w:rsidR="00997614" w14:paraId="486DB741" w14:textId="77777777" w:rsidTr="0092124E">
        <w:trPr>
          <w:trHeight w:val="11159"/>
        </w:trPr>
        <w:tc>
          <w:tcPr>
            <w:tcW w:w="5280" w:type="dxa"/>
          </w:tcPr>
          <w:p w14:paraId="6D6A3CDB" w14:textId="77777777" w:rsidR="00997614" w:rsidRPr="00491776" w:rsidRDefault="001368FB" w:rsidP="00906CA7">
            <w:pPr>
              <w:tabs>
                <w:tab w:val="left" w:pos="1440"/>
              </w:tabs>
              <w:ind w:left="144" w:right="144"/>
            </w:pPr>
            <w:r w:rsidRPr="00491776">
              <w:rPr>
                <w:noProof/>
              </w:rPr>
              <mc:AlternateContent>
                <mc:Choice Requires="wps">
                  <w:drawing>
                    <wp:inline distT="0" distB="0" distL="0" distR="0" wp14:anchorId="17E1EADF" wp14:editId="50FC256F">
                      <wp:extent cx="1850657" cy="148282"/>
                      <wp:effectExtent l="0" t="0" r="0" b="4445"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0657" cy="1482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D34601" w14:textId="77777777" w:rsidR="001368FB" w:rsidRPr="00906CA7" w:rsidRDefault="001368FB" w:rsidP="00491776">
                                  <w:pPr>
                                    <w:pStyle w:val="Heading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7E1EADF" id="Text Box 28" o:spid="_x0000_s1034" type="#_x0000_t202" style="width:145.7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" filled="f" stroked="f" strokeweight=".5pt">
                      <v:textbox>
                        <w:txbxContent>
                          <w:p w14:paraId="70D34601" w14:textId="77777777" w:rsidR="001368FB" w:rsidRPr="00906CA7" w:rsidRDefault="001368FB" w:rsidP="00491776">
                            <w:pPr>
                              <w:pStyle w:val="Heading2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997614" w:rsidRPr="00491776">
              <w:rPr>
                <w:noProof/>
              </w:rPr>
              <mc:AlternateContent>
                <mc:Choice Requires="wps">
                  <w:drawing>
                    <wp:inline distT="0" distB="0" distL="0" distR="0" wp14:anchorId="7434E48B" wp14:editId="2C30A4CE">
                      <wp:extent cx="3029803" cy="5313406"/>
                      <wp:effectExtent l="0" t="0" r="0" b="1905"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29803" cy="531340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510E19" w14:textId="2C99061F" w:rsidR="007C32DB" w:rsidRDefault="00C41632" w:rsidP="00491776">
                                  <w:r>
                                    <w:t>The Washtenaw County Mental Health Treatment Court</w:t>
                                  </w:r>
                                  <w:r w:rsidR="00FF38E0">
                                    <w:t xml:space="preserve"> (WCMHTC)</w:t>
                                  </w:r>
                                  <w:r>
                                    <w:t xml:space="preserve"> is a</w:t>
                                  </w:r>
                                  <w:r w:rsidR="00FF38E0">
                                    <w:t xml:space="preserve"> </w:t>
                                  </w:r>
                                  <w:proofErr w:type="gramStart"/>
                                  <w:r w:rsidR="00FF38E0">
                                    <w:t>Problem Solving</w:t>
                                  </w:r>
                                  <w:proofErr w:type="gramEnd"/>
                                  <w:r w:rsidR="00FF38E0">
                                    <w:t xml:space="preserve"> Court. </w:t>
                                  </w:r>
                                  <w:r>
                                    <w:t xml:space="preserve">It was created to </w:t>
                                  </w:r>
                                  <w:r w:rsidR="00FF38E0">
                                    <w:t>provide probation</w:t>
                                  </w:r>
                                  <w:r>
                                    <w:t xml:space="preserve"> to</w:t>
                                  </w:r>
                                  <w:r w:rsidR="00FF38E0">
                                    <w:t xml:space="preserve"> adult</w:t>
                                  </w:r>
                                  <w:r>
                                    <w:t xml:space="preserve"> of</w:t>
                                  </w:r>
                                  <w:r w:rsidR="00A80A58">
                                    <w:t>fenders whose mental illness contributed</w:t>
                                  </w:r>
                                  <w:r>
                                    <w:t xml:space="preserve"> to the commission of their crime</w:t>
                                  </w:r>
                                  <w:r w:rsidR="00FF38E0">
                                    <w:t>. The WCMHTC u</w:t>
                                  </w:r>
                                  <w:r w:rsidR="002E3B80">
                                    <w:t>ses</w:t>
                                  </w:r>
                                  <w:r w:rsidR="00FF38E0">
                                    <w:t xml:space="preserve"> a team approach to address participants’ needs </w:t>
                                  </w:r>
                                  <w:r w:rsidR="002E3B80">
                                    <w:t>by providing</w:t>
                                  </w:r>
                                  <w:r w:rsidR="00FF38E0">
                                    <w:t xml:space="preserve"> mental health and substance abuse treatment, case management, and intensive judicial supervision.</w:t>
                                  </w:r>
                                  <w:r w:rsidR="00C21BCF">
                                    <w:t xml:space="preserve"> The WCMHTC is a </w:t>
                                  </w:r>
                                  <w:r w:rsidR="00C21BCF" w:rsidRPr="00C21BCF">
                                    <w:rPr>
                                      <w:b/>
                                      <w:bCs/>
                                    </w:rPr>
                                    <w:t>voluntary</w:t>
                                  </w:r>
                                  <w:r w:rsidR="00C21BCF">
                                    <w:t xml:space="preserve"> program.</w:t>
                                  </w:r>
                                </w:p>
                                <w:p w14:paraId="199691B4" w14:textId="77777777" w:rsidR="00491776" w:rsidRPr="005E0479" w:rsidRDefault="00491776" w:rsidP="005E0479">
                                  <w:pPr>
                                    <w:rPr>
                                      <w:rFonts w:cs="Arial"/>
                                      <w:color w:val="222222"/>
                                    </w:rPr>
                                  </w:pPr>
                                </w:p>
                                <w:p w14:paraId="406057D8" w14:textId="77777777" w:rsidR="00491776" w:rsidRPr="001E5839" w:rsidRDefault="00C41632" w:rsidP="00491776">
                                  <w:pPr>
                                    <w:pStyle w:val="Heading4"/>
                                    <w:rPr>
                                      <w:color w:val="auto"/>
                                    </w:rPr>
                                  </w:pPr>
                                  <w:r w:rsidRPr="001E5839">
                                    <w:rPr>
                                      <w:color w:val="auto"/>
                                    </w:rPr>
                                    <w:t>Eligibility</w:t>
                                  </w:r>
                                </w:p>
                                <w:p w14:paraId="4B16CED0" w14:textId="77777777" w:rsidR="00C41632" w:rsidRPr="00C41632" w:rsidRDefault="00C41632" w:rsidP="00C41632">
                                  <w:pPr>
                                    <w:pStyle w:val="BodyTex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Eligibility is evaluated by the Mental Health Court Team on a case-by-case basis.  General requirements include:</w:t>
                                  </w:r>
                                </w:p>
                                <w:p w14:paraId="4508D721" w14:textId="77777777" w:rsidR="00C41632" w:rsidRPr="00C41632" w:rsidRDefault="00C41632" w:rsidP="00C41632">
                                  <w:pPr>
                                    <w:pStyle w:val="BodyText"/>
                                    <w:numPr>
                                      <w:ilvl w:val="0"/>
                                      <w:numId w:val="16"/>
                                    </w:numPr>
                                    <w:spacing w:line="240" w:lineRule="exac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Must be diagnosed with a ser</w:t>
                                  </w:r>
                                  <w:r w:rsidR="00E83EB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ious mental illness that has contributed</w:t>
                                  </w:r>
                                  <w:r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to the defendant’s current legal problems. </w:t>
                                  </w:r>
                                </w:p>
                                <w:p w14:paraId="7F31F775" w14:textId="77777777" w:rsidR="00C41632" w:rsidRPr="00C41632" w:rsidRDefault="00C41632" w:rsidP="00C41632">
                                  <w:pPr>
                                    <w:pStyle w:val="BodyText"/>
                                    <w:numPr>
                                      <w:ilvl w:val="0"/>
                                      <w:numId w:val="16"/>
                                    </w:numPr>
                                    <w:spacing w:line="240" w:lineRule="exac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Must have a co-occurring diagnosis if substance use disorder is present, and mental illness diagnosis </w:t>
                                  </w:r>
                                  <w:r w:rsidRPr="00E83EB2">
                                    <w:rPr>
                                      <w:rFonts w:asciiTheme="majorHAnsi" w:hAnsiTheme="majorHAnsi"/>
                                      <w:i/>
                                      <w:sz w:val="21"/>
                                      <w:szCs w:val="21"/>
                                    </w:rPr>
                                    <w:t>must be primary</w:t>
                                  </w:r>
                                  <w:r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</w:p>
                                <w:p w14:paraId="3AEF47FA" w14:textId="12EE333F" w:rsidR="00C41632" w:rsidRPr="00C41632" w:rsidRDefault="00C41632" w:rsidP="00C41632">
                                  <w:pPr>
                                    <w:pStyle w:val="BodyText"/>
                                    <w:numPr>
                                      <w:ilvl w:val="0"/>
                                      <w:numId w:val="16"/>
                                    </w:numPr>
                                    <w:spacing w:line="240" w:lineRule="exac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Must </w:t>
                                  </w:r>
                                  <w:r w:rsidR="00492BF1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have </w:t>
                                  </w:r>
                                  <w:r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pled </w:t>
                                  </w:r>
                                  <w:r w:rsidR="002E3B80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guilty </w:t>
                                  </w:r>
                                  <w:r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to a misdemeanor</w:t>
                                  </w:r>
                                  <w:r w:rsidR="00ED4CC0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</w:p>
                                <w:p w14:paraId="08A9210F" w14:textId="77777777" w:rsidR="00C41632" w:rsidRPr="00C41632" w:rsidRDefault="00C41632" w:rsidP="00C41632">
                                  <w:pPr>
                                    <w:pStyle w:val="BodyText"/>
                                    <w:numPr>
                                      <w:ilvl w:val="0"/>
                                      <w:numId w:val="16"/>
                                    </w:numPr>
                                    <w:spacing w:line="240" w:lineRule="exac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Must not be a violent offender or have been charged with criminal sexual conduct in any degree</w:t>
                                  </w:r>
                                  <w:r w:rsidR="00ED4CC0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</w:p>
                                <w:p w14:paraId="5B65EAC1" w14:textId="77777777" w:rsidR="00C41632" w:rsidRPr="00C41632" w:rsidRDefault="00C41632" w:rsidP="00C41632">
                                  <w:pPr>
                                    <w:pStyle w:val="BodyText"/>
                                    <w:numPr>
                                      <w:ilvl w:val="0"/>
                                      <w:numId w:val="16"/>
                                    </w:numPr>
                                    <w:spacing w:line="240" w:lineRule="exac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Must be a resident of Washtenaw County</w:t>
                                  </w:r>
                                  <w:r w:rsidR="00ED4CC0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</w:p>
                                <w:p w14:paraId="6FEBD1B1" w14:textId="77777777" w:rsidR="005E0479" w:rsidRPr="005E0479" w:rsidRDefault="005E0479" w:rsidP="005E0479">
                                  <w:pPr>
                                    <w:rPr>
                                      <w:rFonts w:cs="Arial"/>
                                      <w:color w:val="222222"/>
                                    </w:rPr>
                                  </w:pPr>
                                </w:p>
                                <w:p w14:paraId="44D85C80" w14:textId="77777777" w:rsidR="005E0479" w:rsidRPr="005E0479" w:rsidRDefault="005E0479" w:rsidP="005E0479">
                                  <w:pPr>
                                    <w:pStyle w:val="BrochureCopy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B61753D" w14:textId="77777777" w:rsidR="00997614" w:rsidRPr="005E0479" w:rsidRDefault="009976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434E48B" id="Text Box 31" o:spid="_x0000_s1035" type="#_x0000_t202" style="width:238.55pt;height:4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" filled="f" stroked="f" strokeweight=".5pt">
                      <v:textbox>
                        <w:txbxContent>
                          <w:p w14:paraId="2D510E19" w14:textId="2C99061F" w:rsidR="007C32DB" w:rsidRDefault="00C41632" w:rsidP="00491776">
                            <w:r>
                              <w:t>The Washtenaw County Mental Health Treatment Court</w:t>
                            </w:r>
                            <w:r w:rsidR="00FF38E0">
                              <w:t xml:space="preserve"> (WCMHTC)</w:t>
                            </w:r>
                            <w:r>
                              <w:t xml:space="preserve"> is a</w:t>
                            </w:r>
                            <w:r w:rsidR="00FF38E0">
                              <w:t xml:space="preserve"> </w:t>
                            </w:r>
                            <w:proofErr w:type="gramStart"/>
                            <w:r w:rsidR="00FF38E0">
                              <w:t>Problem Solving</w:t>
                            </w:r>
                            <w:proofErr w:type="gramEnd"/>
                            <w:r w:rsidR="00FF38E0">
                              <w:t xml:space="preserve"> Court. </w:t>
                            </w:r>
                            <w:r>
                              <w:t xml:space="preserve">It was created to </w:t>
                            </w:r>
                            <w:r w:rsidR="00FF38E0">
                              <w:t>provide probation</w:t>
                            </w:r>
                            <w:r>
                              <w:t xml:space="preserve"> to</w:t>
                            </w:r>
                            <w:r w:rsidR="00FF38E0">
                              <w:t xml:space="preserve"> adult</w:t>
                            </w:r>
                            <w:r>
                              <w:t xml:space="preserve"> of</w:t>
                            </w:r>
                            <w:r w:rsidR="00A80A58">
                              <w:t>fenders whose mental illness contributed</w:t>
                            </w:r>
                            <w:r>
                              <w:t xml:space="preserve"> to the commission of their crime</w:t>
                            </w:r>
                            <w:r w:rsidR="00FF38E0">
                              <w:t>. The WCMHTC u</w:t>
                            </w:r>
                            <w:r w:rsidR="002E3B80">
                              <w:t>ses</w:t>
                            </w:r>
                            <w:r w:rsidR="00FF38E0">
                              <w:t xml:space="preserve"> a team approach to address participants’ needs </w:t>
                            </w:r>
                            <w:r w:rsidR="002E3B80">
                              <w:t>by providing</w:t>
                            </w:r>
                            <w:r w:rsidR="00FF38E0">
                              <w:t xml:space="preserve"> mental health and substance abuse treatment, case management, and intensive judicial supervision.</w:t>
                            </w:r>
                            <w:r w:rsidR="00C21BCF">
                              <w:t xml:space="preserve"> The WCMHTC is a </w:t>
                            </w:r>
                            <w:r w:rsidR="00C21BCF" w:rsidRPr="00C21BCF">
                              <w:rPr>
                                <w:b/>
                                <w:bCs/>
                              </w:rPr>
                              <w:t>voluntary</w:t>
                            </w:r>
                            <w:r w:rsidR="00C21BCF">
                              <w:t xml:space="preserve"> program.</w:t>
                            </w:r>
                          </w:p>
                          <w:p w14:paraId="199691B4" w14:textId="77777777" w:rsidR="00491776" w:rsidRPr="005E0479" w:rsidRDefault="00491776" w:rsidP="005E0479">
                            <w:pPr>
                              <w:rPr>
                                <w:rFonts w:cs="Arial"/>
                                <w:color w:val="222222"/>
                              </w:rPr>
                            </w:pPr>
                          </w:p>
                          <w:p w14:paraId="406057D8" w14:textId="77777777" w:rsidR="00491776" w:rsidRPr="001E5839" w:rsidRDefault="00C41632" w:rsidP="00491776">
                            <w:pPr>
                              <w:pStyle w:val="Heading4"/>
                              <w:rPr>
                                <w:color w:val="auto"/>
                              </w:rPr>
                            </w:pPr>
                            <w:r w:rsidRPr="001E5839">
                              <w:rPr>
                                <w:color w:val="auto"/>
                              </w:rPr>
                              <w:t>Eligibility</w:t>
                            </w:r>
                          </w:p>
                          <w:p w14:paraId="4B16CED0" w14:textId="77777777" w:rsidR="00C41632" w:rsidRPr="00C41632" w:rsidRDefault="00C41632" w:rsidP="00C41632">
                            <w:pPr>
                              <w:pStyle w:val="BodyTex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Eligibility is evaluated by the Mental Health Court Team on a case-by-case basis.  General requirements include:</w:t>
                            </w:r>
                          </w:p>
                          <w:p w14:paraId="4508D721" w14:textId="77777777" w:rsidR="00C41632" w:rsidRPr="00C41632" w:rsidRDefault="00C41632" w:rsidP="00C41632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spacing w:line="240" w:lineRule="exac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Must be diagnosed with a ser</w:t>
                            </w:r>
                            <w:r w:rsidR="00E83EB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ious mental illness that has contributed</w:t>
                            </w:r>
                            <w:r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to the defendant’s current legal problems. </w:t>
                            </w:r>
                          </w:p>
                          <w:p w14:paraId="7F31F775" w14:textId="77777777" w:rsidR="00C41632" w:rsidRPr="00C41632" w:rsidRDefault="00C41632" w:rsidP="00C41632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spacing w:line="240" w:lineRule="exac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Must have a co-occurring diagnosis if substance use disorder is present, and mental illness diagnosis </w:t>
                            </w:r>
                            <w:r w:rsidRPr="00E83EB2">
                              <w:rPr>
                                <w:rFonts w:asciiTheme="majorHAnsi" w:hAnsiTheme="majorHAnsi"/>
                                <w:i/>
                                <w:sz w:val="21"/>
                                <w:szCs w:val="21"/>
                              </w:rPr>
                              <w:t>must be primary</w:t>
                            </w:r>
                            <w:r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3AEF47FA" w14:textId="12EE333F" w:rsidR="00C41632" w:rsidRPr="00C41632" w:rsidRDefault="00C41632" w:rsidP="00C41632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spacing w:line="240" w:lineRule="exac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Must </w:t>
                            </w:r>
                            <w:r w:rsidR="00492BF1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have </w:t>
                            </w:r>
                            <w:r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pled </w:t>
                            </w:r>
                            <w:r w:rsidR="002E3B80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guilty </w:t>
                            </w:r>
                            <w:r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to a misdemeanor</w:t>
                            </w:r>
                            <w:r w:rsidR="00ED4CC0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08A9210F" w14:textId="77777777" w:rsidR="00C41632" w:rsidRPr="00C41632" w:rsidRDefault="00C41632" w:rsidP="00C41632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spacing w:line="240" w:lineRule="exac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Must not be a violent offender or have been charged with criminal sexual conduct in any degree</w:t>
                            </w:r>
                            <w:r w:rsidR="00ED4CC0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5B65EAC1" w14:textId="77777777" w:rsidR="00C41632" w:rsidRPr="00C41632" w:rsidRDefault="00C41632" w:rsidP="00C41632"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spacing w:line="240" w:lineRule="exac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Must be a resident of Washtenaw County</w:t>
                            </w:r>
                            <w:r w:rsidR="00ED4CC0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6FEBD1B1" w14:textId="77777777" w:rsidR="005E0479" w:rsidRPr="005E0479" w:rsidRDefault="005E0479" w:rsidP="005E0479">
                            <w:pPr>
                              <w:rPr>
                                <w:rFonts w:cs="Arial"/>
                                <w:color w:val="222222"/>
                              </w:rPr>
                            </w:pPr>
                          </w:p>
                          <w:p w14:paraId="44D85C80" w14:textId="77777777" w:rsidR="005E0479" w:rsidRPr="005E0479" w:rsidRDefault="005E0479" w:rsidP="005E0479">
                            <w:pPr>
                              <w:pStyle w:val="BrochureCopy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B61753D" w14:textId="77777777" w:rsidR="00997614" w:rsidRPr="005E0479" w:rsidRDefault="00997614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997614" w:rsidRPr="00491776">
              <w:br w:type="page"/>
            </w:r>
          </w:p>
        </w:tc>
        <w:tc>
          <w:tcPr>
            <w:tcW w:w="5280" w:type="dxa"/>
          </w:tcPr>
          <w:p w14:paraId="1FAD86AF" w14:textId="77777777" w:rsidR="00997614" w:rsidRDefault="00491776" w:rsidP="00997614">
            <w:pPr>
              <w:ind w:left="144" w:right="144"/>
            </w:pPr>
            <w:r w:rsidRPr="0049177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4320" behindDoc="1" locked="0" layoutInCell="1" allowOverlap="1" wp14:anchorId="612F337F" wp14:editId="6AD785F8">
                      <wp:simplePos x="0" y="0"/>
                      <wp:positionH relativeFrom="column">
                        <wp:posOffset>-3431326</wp:posOffset>
                      </wp:positionH>
                      <wp:positionV relativeFrom="paragraph">
                        <wp:posOffset>5669289</wp:posOffset>
                      </wp:positionV>
                      <wp:extent cx="5176005" cy="1912039"/>
                      <wp:effectExtent l="0" t="0" r="5715" b="0"/>
                      <wp:wrapNone/>
                      <wp:docPr id="214" name="Group 214" descr="colored graphic boxe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5176005" cy="1912039"/>
                                <a:chOff x="0" y="-16782"/>
                                <a:chExt cx="2222828" cy="821921"/>
                              </a:xfrm>
                            </wpg:grpSpPr>
                            <wpg:grpSp>
                              <wpg:cNvPr id="215" name="Group 215"/>
                              <wpg:cNvGrpSpPr/>
                              <wpg:grpSpPr>
                                <a:xfrm>
                                  <a:off x="0" y="68239"/>
                                  <a:ext cx="873451" cy="438582"/>
                                  <a:chOff x="0" y="0"/>
                                  <a:chExt cx="2688609" cy="1350607"/>
                                </a:xfrm>
                              </wpg:grpSpPr>
                              <wps:wsp>
                                <wps:cNvPr id="216" name="Rectangle 216"/>
                                <wps:cNvSpPr/>
                                <wps:spPr>
                                  <a:xfrm>
                                    <a:off x="1774209" y="0"/>
                                    <a:ext cx="914400" cy="9144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7" name="Rectangle 217"/>
                                <wps:cNvSpPr/>
                                <wps:spPr>
                                  <a:xfrm>
                                    <a:off x="873457" y="300250"/>
                                    <a:ext cx="613410" cy="613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8" name="Rectangle 218"/>
                                <wps:cNvSpPr/>
                                <wps:spPr>
                                  <a:xfrm>
                                    <a:off x="1364776" y="736979"/>
                                    <a:ext cx="613628" cy="61362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9" name="Rectangle 219"/>
                                <wps:cNvSpPr/>
                                <wps:spPr>
                                  <a:xfrm>
                                    <a:off x="0" y="573205"/>
                                    <a:ext cx="449580" cy="4495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0" name="Rectangle 220"/>
                                <wps:cNvSpPr/>
                                <wps:spPr>
                                  <a:xfrm>
                                    <a:off x="545911" y="900752"/>
                                    <a:ext cx="422275" cy="4222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21" name="Group 221"/>
                              <wpg:cNvGrpSpPr/>
                              <wpg:grpSpPr>
                                <a:xfrm>
                                  <a:off x="750627" y="-16782"/>
                                  <a:ext cx="1472201" cy="821921"/>
                                  <a:chOff x="0" y="-27577"/>
                                  <a:chExt cx="2416864" cy="1350607"/>
                                </a:xfrm>
                              </wpg:grpSpPr>
                              <wps:wsp>
                                <wps:cNvPr id="222" name="Rectangle 222"/>
                                <wps:cNvSpPr/>
                                <wps:spPr>
                                  <a:xfrm>
                                    <a:off x="1502464" y="-27577"/>
                                    <a:ext cx="914400" cy="9144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3" name="Rectangle 223"/>
                                <wps:cNvSpPr/>
                                <wps:spPr>
                                  <a:xfrm>
                                    <a:off x="601711" y="272673"/>
                                    <a:ext cx="613410" cy="613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4" name="Rectangle 224"/>
                                <wps:cNvSpPr/>
                                <wps:spPr>
                                  <a:xfrm>
                                    <a:off x="1093031" y="709402"/>
                                    <a:ext cx="613628" cy="61362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5" name="Rectangle 225"/>
                                <wps:cNvSpPr/>
                                <wps:spPr>
                                  <a:xfrm>
                                    <a:off x="0" y="573205"/>
                                    <a:ext cx="449580" cy="4495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6" name="Rectangle 226"/>
                                <wps:cNvSpPr/>
                                <wps:spPr>
                                  <a:xfrm>
                                    <a:off x="274166" y="873175"/>
                                    <a:ext cx="422275" cy="4222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2">
                                      <a:lumMod val="40000"/>
                                      <a:lumOff val="6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564B5C" id="Group 214" o:spid="_x0000_s1026" alt="colored graphic boxes" style="position:absolute;margin-left:-270.2pt;margin-top:446.4pt;width:407.55pt;height:150.55pt;rotation:180;z-index:-251612160;mso-width-relative:margin;mso-height-relative:margin" coordorigin=",-167" coordsize="22228,8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">
                      <v:group id="Group 215" o:spid="_x0000_s1027" style="position:absolute;top:682;width:8734;height:4386" coordsize="26886,13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      <v:rect id="Rectangle 216" o:spid="_x0000_s1028" style="position:absolute;left:17742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" fillcolor="#f46036 [3204]" stroked="f" strokeweight="1pt"/>
                        <v:rect id="Rectangle 217" o:spid="_x0000_s1029" style="position:absolute;left:8734;top:3002;width:6134;height:6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" fillcolor="#fabfae [1300]" stroked="f" strokeweight="1pt"/>
                        <v:rect id="Rectangle 218" o:spid="_x0000_s1030" style="position:absolute;left:13647;top:7369;width:6137;height:6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" fillcolor="#f89f86 [1940]" stroked="f" strokeweight="1pt"/>
                        <v:rect id="Rectangle 219" o:spid="_x0000_s1031" style="position:absolute;top:5732;width:4495;height:44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" fillcolor="#2f4b83 [3207]" stroked="f" strokeweight="1pt"/>
                        <v:rect id="Rectangle 220" o:spid="_x0000_s1032" style="position:absolute;left:5459;top:9007;width:4222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" fillcolor="white [3214]" stroked="f" strokeweight="1pt"/>
                      </v:group>
                      <v:group id="Group 221" o:spid="_x0000_s1033" style="position:absolute;left:7506;top:-167;width:14722;height:8218" coordorigin=",-275" coordsize="24168,13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    <v:rect id="Rectangle 222" o:spid="_x0000_s1034" style="position:absolute;left:15024;top:-275;width:9144;height:9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" fillcolor="#f46036 [3204]" stroked="f" strokeweight="1pt"/>
                        <v:rect id="Rectangle 223" o:spid="_x0000_s1035" style="position:absolute;left:6017;top:2726;width:6134;height:6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" fillcolor="#fabfae [1300]" stroked="f" strokeweight="1pt"/>
                        <v:rect id="Rectangle 224" o:spid="_x0000_s1036" style="position:absolute;left:10930;top:7094;width:6136;height:6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" fillcolor="#f89f86 [1940]" stroked="f" strokeweight="1pt"/>
                        <v:rect id="Rectangle 225" o:spid="_x0000_s1037" style="position:absolute;top:5732;width:4495;height:44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" fillcolor="#2f4b83 [3207]" stroked="f" strokeweight="1pt"/>
                        <v:rect id="Rectangle 226" o:spid="_x0000_s1038" style="position:absolute;left:2741;top:8731;width:4223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" fillcolor="#bdcedd [1301]" stroked="f" strokeweight="1pt"/>
                      </v:group>
                    </v:group>
                  </w:pict>
                </mc:Fallback>
              </mc:AlternateContent>
            </w:r>
            <w:r w:rsidR="005E0479">
              <w:rPr>
                <w:noProof/>
              </w:rPr>
              <mc:AlternateContent>
                <mc:Choice Requires="wps">
                  <w:drawing>
                    <wp:inline distT="0" distB="0" distL="0" distR="0" wp14:anchorId="693B7E71" wp14:editId="2A6E9EED">
                      <wp:extent cx="2893325" cy="123568"/>
                      <wp:effectExtent l="0" t="0" r="0" b="0"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93325" cy="12356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7316E0" w14:textId="77777777" w:rsidR="005E0479" w:rsidRDefault="005E0479" w:rsidP="005E0479">
                                  <w:pPr>
                                    <w:pStyle w:val="Heading3"/>
                                    <w:spacing w:before="240"/>
                                  </w:pPr>
                                </w:p>
                                <w:p w14:paraId="41413BBC" w14:textId="77777777" w:rsidR="00BD0BA1" w:rsidRDefault="00BD0BA1" w:rsidP="005E04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3B7E71" id="Text Box 7" o:spid="_x0000_s1036" type="#_x0000_t202" style="width:227.8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" filled="f" stroked="f" strokeweight=".5pt">
                      <v:textbox>
                        <w:txbxContent>
                          <w:p w14:paraId="137316E0" w14:textId="77777777" w:rsidR="005E0479" w:rsidRDefault="005E0479" w:rsidP="005E0479">
                            <w:pPr>
                              <w:pStyle w:val="Heading3"/>
                              <w:spacing w:before="240"/>
                            </w:pPr>
                          </w:p>
                          <w:p w14:paraId="41413BBC" w14:textId="77777777" w:rsidR="00BD0BA1" w:rsidRDefault="00BD0BA1" w:rsidP="005E0479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1368FB">
              <w:rPr>
                <w:noProof/>
              </w:rPr>
              <mc:AlternateContent>
                <mc:Choice Requires="wps">
                  <w:drawing>
                    <wp:inline distT="0" distB="0" distL="0" distR="0" wp14:anchorId="70D3B6D2" wp14:editId="0519967F">
                      <wp:extent cx="3016155" cy="6071287"/>
                      <wp:effectExtent l="0" t="0" r="0" b="5715"/>
                      <wp:docPr id="194" name="Text Box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16155" cy="60712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F1B06C" w14:textId="77777777" w:rsidR="00C41632" w:rsidRPr="00C41632" w:rsidRDefault="00C41632" w:rsidP="00C41632">
                                  <w:pPr>
                                    <w:pStyle w:val="BodyText"/>
                                    <w:rPr>
                                      <w:rStyle w:val="BodyTextChar"/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C41632">
                                    <w:rPr>
                                      <w:rStyle w:val="BodyTextChar"/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Once a defendant expresses interest, his/her case is referred to the Mental Health Court by the judge, prosecutor, or defense attorney. All parties must agree to the referral.</w:t>
                                  </w:r>
                                </w:p>
                                <w:p w14:paraId="310A16BF" w14:textId="41CBE1AE" w:rsidR="00E83EB2" w:rsidRDefault="00C41632" w:rsidP="00C41632">
                                  <w:pPr>
                                    <w:pStyle w:val="BodyText"/>
                                    <w:rPr>
                                      <w:rStyle w:val="BodyTextChar"/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C41632">
                                    <w:rPr>
                                      <w:rStyle w:val="BodyTextChar"/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The defendant schedules an intake screening with the Mental Health Court Probation Officer.  All relevant information is reviewed, and the defendant receives an informational Participant Handbook</w:t>
                                  </w:r>
                                  <w:r w:rsidR="00E83EB2">
                                    <w:rPr>
                                      <w:rStyle w:val="BodyTextChar"/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. </w:t>
                                  </w:r>
                                </w:p>
                                <w:p w14:paraId="4CF16B4F" w14:textId="265E74A9" w:rsidR="00C41632" w:rsidRPr="00C41632" w:rsidRDefault="00E83EB2" w:rsidP="00C41632">
                                  <w:pPr>
                                    <w:pStyle w:val="BodyTex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Style w:val="BodyTextChar"/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The Probation Officer will assist the defendant </w:t>
                                  </w:r>
                                  <w:r w:rsidR="00EC5C43">
                                    <w:rPr>
                                      <w:rStyle w:val="BodyTextChar"/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in scheduling </w:t>
                                  </w:r>
                                  <w:r w:rsidR="00C21BCF">
                                    <w:rPr>
                                      <w:rStyle w:val="BodyTextChar"/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a </w:t>
                                  </w:r>
                                  <w:r w:rsidR="00EC5C43">
                                    <w:rPr>
                                      <w:rStyle w:val="BodyTextChar"/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Mental Health</w:t>
                                  </w:r>
                                  <w:r w:rsidR="002E3B80">
                                    <w:rPr>
                                      <w:rStyle w:val="BodyTextChar"/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assessment. If the defendant meets eligibility criteria</w:t>
                                  </w:r>
                                  <w:r w:rsidR="00C21BCF">
                                    <w:rPr>
                                      <w:rStyle w:val="BodyTextChar"/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and </w:t>
                                  </w:r>
                                  <w:r w:rsidR="002E3B80">
                                    <w:rPr>
                                      <w:rStyle w:val="BodyTextChar"/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is capable of following the prob</w:t>
                                  </w:r>
                                  <w:r w:rsidR="00C21BCF">
                                    <w:rPr>
                                      <w:rStyle w:val="BodyTextChar"/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ation requirements, s/he is recommended for acceptance into the WCMHTC.</w:t>
                                  </w:r>
                                </w:p>
                                <w:p w14:paraId="64AE8259" w14:textId="62CE1977" w:rsidR="00C41632" w:rsidRPr="00C41632" w:rsidRDefault="00C21BCF" w:rsidP="00C41632">
                                  <w:pPr>
                                    <w:pStyle w:val="BodyTex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Upon acceptance, the</w:t>
                                  </w:r>
                                  <w:r w:rsidR="00C41632"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defendant is sentenced into the Mental Health </w:t>
                                  </w:r>
                                  <w:r w:rsidR="009D7FF1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Treatment </w:t>
                                  </w:r>
                                  <w:r w:rsidR="00C41632"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Court for probation supervision</w:t>
                                  </w:r>
                                  <w:r w:rsidR="00EC5C43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for a term of </w:t>
                                  </w:r>
                                  <w:r w:rsidR="002936D4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24 months</w:t>
                                  </w:r>
                                  <w:r w:rsidR="00C41632"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</w:p>
                                <w:p w14:paraId="15CB8992" w14:textId="3A2F885D" w:rsidR="00C41632" w:rsidRPr="00C41632" w:rsidRDefault="00D964EC" w:rsidP="00C41632">
                                  <w:pPr>
                                    <w:pStyle w:val="BodyTex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As a p</w:t>
                                  </w:r>
                                  <w:r w:rsidR="00C41632"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articipant of the Mental Health</w:t>
                                  </w:r>
                                  <w:r w:rsidR="009D7FF1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Treatment</w:t>
                                  </w:r>
                                  <w:r w:rsidR="0010338A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Court</w:t>
                                  </w:r>
                                  <w:r w:rsidR="00C41632"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the defendant must </w:t>
                                  </w:r>
                                  <w:r w:rsidR="00C41632"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appear for bi-weekly judicial reviews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, in-person probation appointments, and must attend treatment</w:t>
                                  </w:r>
                                  <w:r w:rsidR="00F62430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as directed. Random drug testing is required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. </w:t>
                                  </w:r>
                                  <w:r w:rsidR="00C41632"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C21BCF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S/</w:t>
                                  </w:r>
                                  <w:r w:rsidR="00C41632"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he will be monitored by the Mental Health </w:t>
                                  </w:r>
                                  <w:r w:rsidR="00ED4CC0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Treatment </w:t>
                                  </w:r>
                                  <w:r w:rsidR="00C41632"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Court Probation Officer for compliance with a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ll </w:t>
                                  </w:r>
                                  <w:r w:rsidR="00C41632" w:rsidRPr="00C41632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orders of the Court.</w:t>
                                  </w:r>
                                </w:p>
                                <w:p w14:paraId="3C695578" w14:textId="77777777" w:rsidR="005E0479" w:rsidRPr="001368FB" w:rsidRDefault="005E0479" w:rsidP="005E04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0D3B6D2" id="Text Box 194" o:spid="_x0000_s1037" type="#_x0000_t202" style="width:237.5pt;height:47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" filled="f" stroked="f" strokeweight=".5pt">
                      <v:textbox>
                        <w:txbxContent>
                          <w:p w14:paraId="76F1B06C" w14:textId="77777777" w:rsidR="00C41632" w:rsidRPr="00C41632" w:rsidRDefault="00C41632" w:rsidP="00C41632">
                            <w:pPr>
                              <w:pStyle w:val="BodyText"/>
                              <w:rPr>
                                <w:rStyle w:val="BodyTextChar"/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C41632">
                              <w:rPr>
                                <w:rStyle w:val="BodyTextChar"/>
                                <w:rFonts w:asciiTheme="majorHAnsi" w:hAnsiTheme="majorHAnsi"/>
                                <w:sz w:val="21"/>
                                <w:szCs w:val="21"/>
                              </w:rPr>
                              <w:t>Once a defendant expresses interest, his/her case is referred to the Mental Health Court by the judge, prosecutor, or defense attorney. All parties must agree to the referral.</w:t>
                            </w:r>
                          </w:p>
                          <w:p w14:paraId="310A16BF" w14:textId="41CBE1AE" w:rsidR="00E83EB2" w:rsidRDefault="00C41632" w:rsidP="00C41632">
                            <w:pPr>
                              <w:pStyle w:val="BodyText"/>
                              <w:rPr>
                                <w:rStyle w:val="BodyTextChar"/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C41632">
                              <w:rPr>
                                <w:rStyle w:val="BodyTextChar"/>
                                <w:rFonts w:asciiTheme="majorHAnsi" w:hAnsiTheme="majorHAnsi"/>
                                <w:sz w:val="21"/>
                                <w:szCs w:val="21"/>
                              </w:rPr>
                              <w:t>The defendant schedules an intake screening with the Mental Health Court Probation Officer.  All relevant information is reviewed, and the defendant receives an informational Participant Handbook</w:t>
                            </w:r>
                            <w:r w:rsidR="00E83EB2">
                              <w:rPr>
                                <w:rStyle w:val="BodyTextChar"/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. </w:t>
                            </w:r>
                          </w:p>
                          <w:p w14:paraId="4CF16B4F" w14:textId="265E74A9" w:rsidR="00C41632" w:rsidRPr="00C41632" w:rsidRDefault="00E83EB2" w:rsidP="00C41632">
                            <w:pPr>
                              <w:pStyle w:val="BodyTex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Style w:val="BodyTextChar"/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The Probation Officer will assist the defendant </w:t>
                            </w:r>
                            <w:r w:rsidR="00EC5C43">
                              <w:rPr>
                                <w:rStyle w:val="BodyTextChar"/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in scheduling </w:t>
                            </w:r>
                            <w:r w:rsidR="00C21BCF">
                              <w:rPr>
                                <w:rStyle w:val="BodyTextChar"/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a </w:t>
                            </w:r>
                            <w:r w:rsidR="00EC5C43">
                              <w:rPr>
                                <w:rStyle w:val="BodyTextChar"/>
                                <w:rFonts w:asciiTheme="majorHAnsi" w:hAnsiTheme="majorHAnsi"/>
                                <w:sz w:val="21"/>
                                <w:szCs w:val="21"/>
                              </w:rPr>
                              <w:t>Mental Health</w:t>
                            </w:r>
                            <w:r w:rsidR="002E3B80">
                              <w:rPr>
                                <w:rStyle w:val="BodyTextChar"/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assessment. If the defendant meets eligibility criteria</w:t>
                            </w:r>
                            <w:r w:rsidR="00C21BCF">
                              <w:rPr>
                                <w:rStyle w:val="BodyTextChar"/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and </w:t>
                            </w:r>
                            <w:r w:rsidR="002E3B80">
                              <w:rPr>
                                <w:rStyle w:val="BodyTextChar"/>
                                <w:rFonts w:asciiTheme="majorHAnsi" w:hAnsiTheme="majorHAnsi"/>
                                <w:sz w:val="21"/>
                                <w:szCs w:val="21"/>
                              </w:rPr>
                              <w:t>is capable of following the prob</w:t>
                            </w:r>
                            <w:r w:rsidR="00C21BCF">
                              <w:rPr>
                                <w:rStyle w:val="BodyTextChar"/>
                                <w:rFonts w:asciiTheme="majorHAnsi" w:hAnsiTheme="majorHAnsi"/>
                                <w:sz w:val="21"/>
                                <w:szCs w:val="21"/>
                              </w:rPr>
                              <w:t>ation requirements, s/he is recommended for acceptance into the WCMHTC.</w:t>
                            </w:r>
                          </w:p>
                          <w:p w14:paraId="64AE8259" w14:textId="62CE1977" w:rsidR="00C41632" w:rsidRPr="00C41632" w:rsidRDefault="00C21BCF" w:rsidP="00C41632">
                            <w:pPr>
                              <w:pStyle w:val="BodyTex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Upon acceptance, the</w:t>
                            </w:r>
                            <w:r w:rsidR="00C41632"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defendant is sentenced into the Mental Health </w:t>
                            </w:r>
                            <w:r w:rsidR="009D7FF1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Treatment </w:t>
                            </w:r>
                            <w:r w:rsidR="00C41632"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Court for probation supervision</w:t>
                            </w:r>
                            <w:r w:rsidR="00EC5C43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for a term of </w:t>
                            </w:r>
                            <w:r w:rsidR="002936D4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24 months</w:t>
                            </w:r>
                            <w:r w:rsidR="00C41632"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15CB8992" w14:textId="3A2F885D" w:rsidR="00C41632" w:rsidRPr="00C41632" w:rsidRDefault="00D964EC" w:rsidP="00C41632">
                            <w:pPr>
                              <w:pStyle w:val="BodyTex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As a p</w:t>
                            </w:r>
                            <w:r w:rsidR="00C41632"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articipant of the Mental Health</w:t>
                            </w:r>
                            <w:r w:rsidR="009D7FF1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Treatment</w:t>
                            </w:r>
                            <w:r w:rsidR="0010338A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Court</w:t>
                            </w:r>
                            <w:r w:rsidR="00C41632"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, </w:t>
                            </w:r>
                            <w:r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the defendant must </w:t>
                            </w:r>
                            <w:r w:rsidR="00C41632"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appear for bi-weekly judicial reviews</w:t>
                            </w:r>
                            <w:r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, in-person probation appointments, and must attend treatment</w:t>
                            </w:r>
                            <w:r w:rsidR="00F62430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as directed. Random drug testing is required</w:t>
                            </w:r>
                            <w:r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C41632"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21BCF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S/</w:t>
                            </w:r>
                            <w:r w:rsidR="00C41632"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he will be monitored by the Mental Health </w:t>
                            </w:r>
                            <w:r w:rsidR="00ED4CC0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Treatment </w:t>
                            </w:r>
                            <w:r w:rsidR="00C41632"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Court Probation Officer for compliance with a</w:t>
                            </w:r>
                            <w:r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ll </w:t>
                            </w:r>
                            <w:r w:rsidR="00C41632" w:rsidRPr="00C41632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orders of the Court.</w:t>
                            </w:r>
                          </w:p>
                          <w:p w14:paraId="3C695578" w14:textId="77777777" w:rsidR="005E0479" w:rsidRPr="001368FB" w:rsidRDefault="005E0479" w:rsidP="005E047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280" w:type="dxa"/>
          </w:tcPr>
          <w:p w14:paraId="5F14BB6B" w14:textId="77777777" w:rsidR="00997614" w:rsidRDefault="00E146B7" w:rsidP="00997614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AF3185" wp14:editId="790B9BAC">
                      <wp:extent cx="2893325" cy="477795"/>
                      <wp:effectExtent l="0" t="0" r="0" b="0"/>
                      <wp:docPr id="192" name="Text Box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93325" cy="477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43F36C" w14:textId="77777777" w:rsidR="00E146B7" w:rsidRPr="001E5839" w:rsidRDefault="00C41632" w:rsidP="00E146B7">
                                  <w:pPr>
                                    <w:pStyle w:val="Heading3"/>
                                    <w:spacing w:before="24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1E5839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goals of the mental health court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1AF3185" id="Text Box 192" o:spid="_x0000_s1038" type="#_x0000_t202" style="width:227.8pt;height:3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" filled="f" stroked="f" strokeweight=".5pt">
                      <v:textbox>
                        <w:txbxContent>
                          <w:p w14:paraId="2643F36C" w14:textId="77777777" w:rsidR="00E146B7" w:rsidRPr="001E5839" w:rsidRDefault="00C41632" w:rsidP="00E146B7">
                            <w:pPr>
                              <w:pStyle w:val="Heading3"/>
                              <w:spacing w:before="24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1E5839">
                              <w:rPr>
                                <w:color w:val="auto"/>
                                <w:sz w:val="20"/>
                                <w:szCs w:val="20"/>
                              </w:rPr>
                              <w:t>goals of the mental health court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3966DB87" w14:textId="77777777" w:rsidR="00E146B7" w:rsidRDefault="00E146B7" w:rsidP="00997614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6005F4" wp14:editId="77D12DD7">
                      <wp:extent cx="3015615" cy="3377514"/>
                      <wp:effectExtent l="0" t="0" r="0" b="0"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15615" cy="33775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ED118A" w14:textId="77777777" w:rsidR="00746153" w:rsidRPr="00746153" w:rsidRDefault="00746153" w:rsidP="00746153">
                                  <w:pPr>
                                    <w:pStyle w:val="BodyText"/>
                                    <w:numPr>
                                      <w:ilvl w:val="0"/>
                                      <w:numId w:val="17"/>
                                    </w:numPr>
                                    <w:spacing w:line="240" w:lineRule="exac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746153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Reduce criminal recidivism</w:t>
                                  </w:r>
                                </w:p>
                                <w:p w14:paraId="3EC6A743" w14:textId="77777777" w:rsidR="00746153" w:rsidRPr="00746153" w:rsidRDefault="00746153" w:rsidP="00746153">
                                  <w:pPr>
                                    <w:pStyle w:val="BodyText"/>
                                    <w:numPr>
                                      <w:ilvl w:val="0"/>
                                      <w:numId w:val="17"/>
                                    </w:numPr>
                                    <w:spacing w:line="240" w:lineRule="exac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746153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Improve access to mental health services</w:t>
                                  </w:r>
                                </w:p>
                                <w:p w14:paraId="660B7DCB" w14:textId="77777777" w:rsidR="00746153" w:rsidRPr="00746153" w:rsidRDefault="00746153" w:rsidP="00746153">
                                  <w:pPr>
                                    <w:pStyle w:val="BodyText"/>
                                    <w:numPr>
                                      <w:ilvl w:val="0"/>
                                      <w:numId w:val="17"/>
                                    </w:numPr>
                                    <w:spacing w:line="240" w:lineRule="exac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746153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Treat and stabilize mental health conditions</w:t>
                                  </w:r>
                                </w:p>
                                <w:p w14:paraId="61E5C762" w14:textId="77777777" w:rsidR="00746153" w:rsidRPr="00746153" w:rsidRDefault="00746153" w:rsidP="00746153">
                                  <w:pPr>
                                    <w:pStyle w:val="BodyText"/>
                                    <w:numPr>
                                      <w:ilvl w:val="0"/>
                                      <w:numId w:val="17"/>
                                    </w:numPr>
                                    <w:spacing w:line="240" w:lineRule="exac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746153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Increase well-being and promote independence</w:t>
                                  </w:r>
                                </w:p>
                                <w:p w14:paraId="471EF75B" w14:textId="77777777" w:rsidR="00746153" w:rsidRPr="00746153" w:rsidRDefault="00746153" w:rsidP="00746153">
                                  <w:pPr>
                                    <w:pStyle w:val="BodyText"/>
                                    <w:numPr>
                                      <w:ilvl w:val="0"/>
                                      <w:numId w:val="17"/>
                                    </w:numPr>
                                    <w:spacing w:line="240" w:lineRule="exac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746153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Improve family relationships</w:t>
                                  </w:r>
                                  <w:r w:rsidR="00216EC9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and</w:t>
                                  </w:r>
                                  <w:r w:rsidRPr="00746153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social support connections</w:t>
                                  </w:r>
                                </w:p>
                                <w:p w14:paraId="0A044876" w14:textId="77777777" w:rsidR="00746153" w:rsidRPr="00746153" w:rsidRDefault="00746153" w:rsidP="00746153">
                                  <w:pPr>
                                    <w:pStyle w:val="BodyText"/>
                                    <w:numPr>
                                      <w:ilvl w:val="0"/>
                                      <w:numId w:val="17"/>
                                    </w:numPr>
                                    <w:spacing w:line="240" w:lineRule="exac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 w:rsidRPr="00746153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Increase compliance with treatment and other court orders</w:t>
                                  </w:r>
                                </w:p>
                                <w:p w14:paraId="615C87A5" w14:textId="77777777" w:rsidR="00746153" w:rsidRPr="00746153" w:rsidRDefault="00ED4CC0" w:rsidP="00746153">
                                  <w:pPr>
                                    <w:pStyle w:val="BodyText"/>
                                    <w:numPr>
                                      <w:ilvl w:val="0"/>
                                      <w:numId w:val="17"/>
                                    </w:numPr>
                                    <w:spacing w:line="240" w:lineRule="exact"/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Improve stability</w:t>
                                  </w:r>
                                  <w:r w:rsidR="0010338A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by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helping to establish</w:t>
                                  </w:r>
                                  <w:r w:rsidR="00746153" w:rsidRPr="00746153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housing and employment as</w:t>
                                  </w:r>
                                  <w:r w:rsidR="001D7AD9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sistance, educational support, a</w:t>
                                  </w:r>
                                  <w:r w:rsidR="00746153" w:rsidRPr="00746153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nd job skills</w:t>
                                  </w:r>
                                </w:p>
                                <w:p w14:paraId="35CCA84C" w14:textId="77777777" w:rsidR="00746153" w:rsidRDefault="00746153" w:rsidP="00746153"/>
                                <w:p w14:paraId="07613FE8" w14:textId="77777777" w:rsidR="00E146B7" w:rsidRDefault="00E146B7" w:rsidP="00E146B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6005F4" id="Text Box 8" o:spid="_x0000_s1039" type="#_x0000_t202" style="width:237.45pt;height:26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" fillcolor="white [3201]" stroked="f" strokeweight=".5pt">
                      <v:textbox>
                        <w:txbxContent>
                          <w:p w14:paraId="41ED118A" w14:textId="77777777" w:rsidR="00746153" w:rsidRPr="00746153" w:rsidRDefault="00746153" w:rsidP="00746153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spacing w:line="240" w:lineRule="exac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746153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Reduce criminal recidivism</w:t>
                            </w:r>
                          </w:p>
                          <w:p w14:paraId="3EC6A743" w14:textId="77777777" w:rsidR="00746153" w:rsidRPr="00746153" w:rsidRDefault="00746153" w:rsidP="00746153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spacing w:line="240" w:lineRule="exac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746153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Improve access to mental health services</w:t>
                            </w:r>
                          </w:p>
                          <w:p w14:paraId="660B7DCB" w14:textId="77777777" w:rsidR="00746153" w:rsidRPr="00746153" w:rsidRDefault="00746153" w:rsidP="00746153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spacing w:line="240" w:lineRule="exac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746153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Treat and stabilize mental health conditions</w:t>
                            </w:r>
                          </w:p>
                          <w:p w14:paraId="61E5C762" w14:textId="77777777" w:rsidR="00746153" w:rsidRPr="00746153" w:rsidRDefault="00746153" w:rsidP="00746153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spacing w:line="240" w:lineRule="exac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746153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Increase well-being and promote independence</w:t>
                            </w:r>
                          </w:p>
                          <w:p w14:paraId="471EF75B" w14:textId="77777777" w:rsidR="00746153" w:rsidRPr="00746153" w:rsidRDefault="00746153" w:rsidP="00746153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spacing w:line="240" w:lineRule="exac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746153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Improve family relationships</w:t>
                            </w:r>
                            <w:r w:rsidR="00216EC9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and</w:t>
                            </w:r>
                            <w:r w:rsidRPr="00746153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social support connections</w:t>
                            </w:r>
                          </w:p>
                          <w:p w14:paraId="0A044876" w14:textId="77777777" w:rsidR="00746153" w:rsidRPr="00746153" w:rsidRDefault="00746153" w:rsidP="00746153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spacing w:line="240" w:lineRule="exac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 w:rsidRPr="00746153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Increase compliance with treatment and other court orders</w:t>
                            </w:r>
                          </w:p>
                          <w:p w14:paraId="615C87A5" w14:textId="77777777" w:rsidR="00746153" w:rsidRPr="00746153" w:rsidRDefault="00ED4CC0" w:rsidP="00746153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spacing w:line="240" w:lineRule="exact"/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Improve stability</w:t>
                            </w:r>
                            <w:r w:rsidR="0010338A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by</w:t>
                            </w:r>
                            <w:r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helping to establish</w:t>
                            </w:r>
                            <w:r w:rsidR="00746153" w:rsidRPr="00746153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housing and employment as</w:t>
                            </w:r>
                            <w:r w:rsidR="001D7AD9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sistance, educational support, a</w:t>
                            </w:r>
                            <w:r w:rsidR="00746153" w:rsidRPr="00746153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nd job skills</w:t>
                            </w:r>
                          </w:p>
                          <w:p w14:paraId="35CCA84C" w14:textId="77777777" w:rsidR="00746153" w:rsidRDefault="00746153" w:rsidP="00746153"/>
                          <w:p w14:paraId="07613FE8" w14:textId="77777777" w:rsidR="00E146B7" w:rsidRDefault="00E146B7" w:rsidP="00E146B7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ED886E5" wp14:editId="43BBC759">
                      <wp:extent cx="2843633" cy="1062681"/>
                      <wp:effectExtent l="0" t="0" r="0" b="4445"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3633" cy="106268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EC5F43" w14:textId="77777777" w:rsidR="002936D4" w:rsidRDefault="00746153" w:rsidP="002936D4">
                                  <w:pPr>
                                    <w:pStyle w:val="BodyText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D23607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Graduation</w:t>
                                  </w:r>
                                </w:p>
                                <w:p w14:paraId="270F3FD8" w14:textId="77777777" w:rsidR="00D23607" w:rsidRPr="002936D4" w:rsidRDefault="00D23607" w:rsidP="002936D4">
                                  <w:pPr>
                                    <w:pStyle w:val="BodyText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746153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Successful completion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of the Mental Health</w:t>
                                  </w:r>
                                  <w:r w:rsidR="002936D4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Treatment Court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is</w:t>
                                  </w:r>
                                  <w:r w:rsidRPr="00746153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 xml:space="preserve"> a huge accomplishment; the occasion is recognized with a gift card, gra</w:t>
                                  </w:r>
                                  <w:r w:rsidR="002936D4">
                                    <w:rPr>
                                      <w:rFonts w:asciiTheme="majorHAnsi" w:hAnsiTheme="majorHAnsi"/>
                                      <w:sz w:val="21"/>
                                      <w:szCs w:val="21"/>
                                    </w:rPr>
                                    <w:t>duation card, and certificate.</w:t>
                                  </w:r>
                                </w:p>
                                <w:p w14:paraId="0F110548" w14:textId="77777777" w:rsidR="00E146B7" w:rsidRPr="001E5839" w:rsidRDefault="00E146B7" w:rsidP="00746153">
                                  <w:pPr>
                                    <w:pStyle w:val="Heading4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ED886E5" id="Text Box 9" o:spid="_x0000_s1040" type="#_x0000_t202" style="width:223.9pt;height:8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" filled="f" stroked="f" strokeweight=".5pt">
                      <v:textbox>
                        <w:txbxContent>
                          <w:p w14:paraId="20EC5F43" w14:textId="77777777" w:rsidR="002936D4" w:rsidRDefault="00746153" w:rsidP="002936D4">
                            <w:pPr>
                              <w:pStyle w:val="BodyText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D23607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Graduation</w:t>
                            </w:r>
                          </w:p>
                          <w:p w14:paraId="270F3FD8" w14:textId="77777777" w:rsidR="00D23607" w:rsidRPr="002936D4" w:rsidRDefault="00D23607" w:rsidP="002936D4">
                            <w:pPr>
                              <w:pStyle w:val="BodyText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746153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Successful completion</w:t>
                            </w:r>
                            <w:r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of the Mental Health</w:t>
                            </w:r>
                            <w:r w:rsidR="002936D4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Treatment Court</w:t>
                            </w:r>
                            <w:r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is</w:t>
                            </w:r>
                            <w:r w:rsidRPr="00746153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 xml:space="preserve"> a huge accomplishment; the occasion is recognized with a gift card, gra</w:t>
                            </w:r>
                            <w:r w:rsidR="002936D4">
                              <w:rPr>
                                <w:rFonts w:asciiTheme="majorHAnsi" w:hAnsiTheme="majorHAnsi"/>
                                <w:sz w:val="21"/>
                                <w:szCs w:val="21"/>
                              </w:rPr>
                              <w:t>duation card, and certificate.</w:t>
                            </w:r>
                          </w:p>
                          <w:p w14:paraId="0F110548" w14:textId="77777777" w:rsidR="00E146B7" w:rsidRPr="001E5839" w:rsidRDefault="00E146B7" w:rsidP="00746153">
                            <w:pPr>
                              <w:pStyle w:val="Heading4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3A0093D9" w14:textId="77777777" w:rsidR="00E146B7" w:rsidRDefault="00E146B7" w:rsidP="00997614">
            <w:pPr>
              <w:ind w:left="144" w:right="144"/>
            </w:pPr>
          </w:p>
          <w:p w14:paraId="4334C273" w14:textId="77777777" w:rsidR="0011468A" w:rsidRDefault="0011468A" w:rsidP="0011468A"/>
          <w:p w14:paraId="5A148EB7" w14:textId="77777777" w:rsidR="0011468A" w:rsidRPr="0011468A" w:rsidRDefault="0011468A" w:rsidP="0011468A"/>
          <w:p w14:paraId="61B3F39F" w14:textId="461B738B" w:rsidR="00E146B7" w:rsidRDefault="00746153" w:rsidP="00746153">
            <w:pPr>
              <w:ind w:right="144"/>
              <w:jc w:val="center"/>
              <w:rPr>
                <w:i/>
              </w:rPr>
            </w:pPr>
            <w:r w:rsidRPr="00396743">
              <w:rPr>
                <w:i/>
              </w:rPr>
              <w:t>Court reviews are held every</w:t>
            </w:r>
            <w:r w:rsidR="007357BA">
              <w:rPr>
                <w:i/>
              </w:rPr>
              <w:t xml:space="preserve"> other</w:t>
            </w:r>
            <w:r w:rsidRPr="00396743">
              <w:rPr>
                <w:i/>
              </w:rPr>
              <w:t xml:space="preserve"> Wednesday at 1:30 p.m. on the 5</w:t>
            </w:r>
            <w:r w:rsidRPr="00396743">
              <w:rPr>
                <w:i/>
                <w:vertAlign w:val="superscript"/>
              </w:rPr>
              <w:t>th</w:t>
            </w:r>
            <w:r w:rsidRPr="00396743">
              <w:rPr>
                <w:i/>
              </w:rPr>
              <w:t xml:space="preserve"> floor, Courtroom 3 of the </w:t>
            </w:r>
            <w:r w:rsidR="007357BA">
              <w:rPr>
                <w:i/>
              </w:rPr>
              <w:t xml:space="preserve">  </w:t>
            </w:r>
            <w:r w:rsidRPr="00396743">
              <w:rPr>
                <w:i/>
              </w:rPr>
              <w:t>15</w:t>
            </w:r>
            <w:r w:rsidRPr="00396743">
              <w:rPr>
                <w:i/>
                <w:vertAlign w:val="superscript"/>
              </w:rPr>
              <w:t>th</w:t>
            </w:r>
            <w:r w:rsidRPr="00396743">
              <w:rPr>
                <w:i/>
              </w:rPr>
              <w:t xml:space="preserve"> District Cour</w:t>
            </w:r>
            <w:r>
              <w:rPr>
                <w:i/>
              </w:rPr>
              <w:t>t</w:t>
            </w:r>
            <w:r w:rsidR="001D7AD9">
              <w:rPr>
                <w:i/>
              </w:rPr>
              <w:t>, 301 E. Huron St</w:t>
            </w:r>
            <w:r>
              <w:rPr>
                <w:i/>
              </w:rPr>
              <w:t>.</w:t>
            </w:r>
          </w:p>
          <w:p w14:paraId="09232C78" w14:textId="77777777" w:rsidR="001D7AD9" w:rsidRDefault="001D7AD9" w:rsidP="00746153">
            <w:pPr>
              <w:ind w:right="144"/>
              <w:jc w:val="center"/>
              <w:rPr>
                <w:i/>
              </w:rPr>
            </w:pPr>
            <w:r>
              <w:rPr>
                <w:i/>
              </w:rPr>
              <w:t>Ann Arbor, MI</w:t>
            </w:r>
          </w:p>
          <w:p w14:paraId="7A658D6D" w14:textId="77777777" w:rsidR="009B23D6" w:rsidRDefault="009B23D6" w:rsidP="00746153">
            <w:pPr>
              <w:ind w:right="144"/>
              <w:jc w:val="center"/>
              <w:rPr>
                <w:i/>
              </w:rPr>
            </w:pPr>
          </w:p>
          <w:p w14:paraId="1240E316" w14:textId="77777777" w:rsidR="009B23D6" w:rsidRDefault="009B23D6" w:rsidP="00746153">
            <w:pPr>
              <w:ind w:right="144"/>
              <w:jc w:val="center"/>
              <w:rPr>
                <w:i/>
              </w:rPr>
            </w:pPr>
          </w:p>
          <w:p w14:paraId="6ABEBAD7" w14:textId="77777777" w:rsidR="009B23D6" w:rsidRDefault="009B23D6" w:rsidP="00746153">
            <w:pPr>
              <w:ind w:right="144"/>
              <w:jc w:val="center"/>
              <w:rPr>
                <w:i/>
              </w:rPr>
            </w:pPr>
          </w:p>
          <w:p w14:paraId="122515B3" w14:textId="77777777" w:rsidR="009B23D6" w:rsidRDefault="009B23D6" w:rsidP="00746153">
            <w:pPr>
              <w:ind w:right="144"/>
              <w:jc w:val="center"/>
              <w:rPr>
                <w:i/>
              </w:rPr>
            </w:pPr>
          </w:p>
          <w:p w14:paraId="20D8F338" w14:textId="77777777" w:rsidR="009B23D6" w:rsidRDefault="009B23D6" w:rsidP="00746153">
            <w:pPr>
              <w:ind w:right="144"/>
              <w:jc w:val="center"/>
              <w:rPr>
                <w:i/>
              </w:rPr>
            </w:pPr>
          </w:p>
          <w:p w14:paraId="5833B67C" w14:textId="77777777" w:rsidR="009B23D6" w:rsidRDefault="009B23D6" w:rsidP="00746153">
            <w:pPr>
              <w:ind w:right="144"/>
              <w:jc w:val="center"/>
              <w:rPr>
                <w:i/>
              </w:rPr>
            </w:pPr>
          </w:p>
          <w:p w14:paraId="56E5DDA5" w14:textId="77777777" w:rsidR="009B23D6" w:rsidRDefault="009B23D6" w:rsidP="00746153">
            <w:pPr>
              <w:ind w:right="144"/>
              <w:jc w:val="center"/>
              <w:rPr>
                <w:i/>
              </w:rPr>
            </w:pPr>
          </w:p>
          <w:p w14:paraId="606E71FC" w14:textId="77777777" w:rsidR="009B23D6" w:rsidRDefault="009B23D6" w:rsidP="00746153">
            <w:pPr>
              <w:ind w:right="144"/>
              <w:jc w:val="center"/>
              <w:rPr>
                <w:i/>
              </w:rPr>
            </w:pPr>
          </w:p>
          <w:p w14:paraId="4F95FF3D" w14:textId="77777777" w:rsidR="009B23D6" w:rsidRDefault="009B23D6" w:rsidP="009B23D6">
            <w:pPr>
              <w:ind w:right="144"/>
            </w:pPr>
          </w:p>
        </w:tc>
      </w:tr>
    </w:tbl>
    <w:p w14:paraId="21941EA8" w14:textId="4A68D3FE" w:rsidR="008A63C3" w:rsidRDefault="008A63C3" w:rsidP="006F2F0C"/>
    <w:sectPr w:rsidR="008A63C3" w:rsidSect="00520D53">
      <w:footerReference w:type="default" r:id="rId12"/>
      <w:type w:val="nextColumn"/>
      <w:pgSz w:w="15840" w:h="12240" w:orient="landscape" w:code="1"/>
      <w:pgMar w:top="360" w:right="0" w:bottom="360" w:left="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90D87" w14:textId="77777777" w:rsidR="006769ED" w:rsidRDefault="006769ED" w:rsidP="009670BF">
      <w:r>
        <w:separator/>
      </w:r>
    </w:p>
  </w:endnote>
  <w:endnote w:type="continuationSeparator" w:id="0">
    <w:p w14:paraId="14E4BD28" w14:textId="77777777" w:rsidR="006769ED" w:rsidRDefault="006769ED" w:rsidP="00967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75F1" w14:textId="77777777" w:rsidR="008A63C3" w:rsidRDefault="008A63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40B5" w14:textId="77777777" w:rsidR="006769ED" w:rsidRDefault="006769ED" w:rsidP="009670BF">
      <w:r>
        <w:separator/>
      </w:r>
    </w:p>
  </w:footnote>
  <w:footnote w:type="continuationSeparator" w:id="0">
    <w:p w14:paraId="70B6D0AE" w14:textId="77777777" w:rsidR="006769ED" w:rsidRDefault="006769ED" w:rsidP="00967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4F6C61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45A48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184E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9769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D621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4E91E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2273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94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A8E5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5EC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B138D4"/>
    <w:multiLevelType w:val="hybridMultilevel"/>
    <w:tmpl w:val="D0525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97AC6"/>
    <w:multiLevelType w:val="hybridMultilevel"/>
    <w:tmpl w:val="86A84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F4A18"/>
    <w:multiLevelType w:val="hybridMultilevel"/>
    <w:tmpl w:val="9ADA4D92"/>
    <w:lvl w:ilvl="0" w:tplc="77AA523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E1AAF"/>
    <w:multiLevelType w:val="hybridMultilevel"/>
    <w:tmpl w:val="A672E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F1D53"/>
    <w:multiLevelType w:val="hybridMultilevel"/>
    <w:tmpl w:val="3EB0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A6A67"/>
    <w:multiLevelType w:val="hybridMultilevel"/>
    <w:tmpl w:val="62C21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D5805"/>
    <w:multiLevelType w:val="hybridMultilevel"/>
    <w:tmpl w:val="EC063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043022">
    <w:abstractNumId w:val="9"/>
  </w:num>
  <w:num w:numId="2" w16cid:durableId="721366022">
    <w:abstractNumId w:val="7"/>
  </w:num>
  <w:num w:numId="3" w16cid:durableId="1190100492">
    <w:abstractNumId w:val="6"/>
  </w:num>
  <w:num w:numId="4" w16cid:durableId="2065331169">
    <w:abstractNumId w:val="5"/>
  </w:num>
  <w:num w:numId="5" w16cid:durableId="1948808839">
    <w:abstractNumId w:val="4"/>
  </w:num>
  <w:num w:numId="6" w16cid:durableId="1706176083">
    <w:abstractNumId w:val="8"/>
  </w:num>
  <w:num w:numId="7" w16cid:durableId="364602861">
    <w:abstractNumId w:val="3"/>
  </w:num>
  <w:num w:numId="8" w16cid:durableId="936717383">
    <w:abstractNumId w:val="2"/>
  </w:num>
  <w:num w:numId="9" w16cid:durableId="36011248">
    <w:abstractNumId w:val="1"/>
  </w:num>
  <w:num w:numId="10" w16cid:durableId="181285358">
    <w:abstractNumId w:val="0"/>
  </w:num>
  <w:num w:numId="11" w16cid:durableId="475491247">
    <w:abstractNumId w:val="12"/>
  </w:num>
  <w:num w:numId="12" w16cid:durableId="1515025396">
    <w:abstractNumId w:val="15"/>
  </w:num>
  <w:num w:numId="13" w16cid:durableId="1141659078">
    <w:abstractNumId w:val="14"/>
  </w:num>
  <w:num w:numId="14" w16cid:durableId="63452905">
    <w:abstractNumId w:val="10"/>
  </w:num>
  <w:num w:numId="15" w16cid:durableId="2362186">
    <w:abstractNumId w:val="11"/>
  </w:num>
  <w:num w:numId="16" w16cid:durableId="54789543">
    <w:abstractNumId w:val="16"/>
  </w:num>
  <w:num w:numId="17" w16cid:durableId="2959186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 strokecolor="#c9f">
      <v:fill color="white" on="f"/>
      <v:stroke color="#c9f" weight="1.5pt" on="f"/>
      <o:colormru v:ext="edit" colors="#9cf,#f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1B2"/>
    <w:rsid w:val="00022169"/>
    <w:rsid w:val="0003318D"/>
    <w:rsid w:val="00051AEB"/>
    <w:rsid w:val="000541DD"/>
    <w:rsid w:val="00056AE7"/>
    <w:rsid w:val="00056E5E"/>
    <w:rsid w:val="000641F7"/>
    <w:rsid w:val="00066B9A"/>
    <w:rsid w:val="00071697"/>
    <w:rsid w:val="00081EB1"/>
    <w:rsid w:val="000879BE"/>
    <w:rsid w:val="00095FBB"/>
    <w:rsid w:val="000A4144"/>
    <w:rsid w:val="000C2C07"/>
    <w:rsid w:val="000C437B"/>
    <w:rsid w:val="000F1F5B"/>
    <w:rsid w:val="000F4F38"/>
    <w:rsid w:val="000F6246"/>
    <w:rsid w:val="0010338A"/>
    <w:rsid w:val="0011468A"/>
    <w:rsid w:val="00130FFA"/>
    <w:rsid w:val="00135F6D"/>
    <w:rsid w:val="001368FB"/>
    <w:rsid w:val="00154236"/>
    <w:rsid w:val="00190238"/>
    <w:rsid w:val="0019220F"/>
    <w:rsid w:val="001A1CCE"/>
    <w:rsid w:val="001D7AD9"/>
    <w:rsid w:val="001E1930"/>
    <w:rsid w:val="001E35DB"/>
    <w:rsid w:val="001E5839"/>
    <w:rsid w:val="001E5B52"/>
    <w:rsid w:val="001F1D98"/>
    <w:rsid w:val="001F24D4"/>
    <w:rsid w:val="001F5E36"/>
    <w:rsid w:val="002029F1"/>
    <w:rsid w:val="002049AA"/>
    <w:rsid w:val="00216EC9"/>
    <w:rsid w:val="00226AFF"/>
    <w:rsid w:val="00226B4E"/>
    <w:rsid w:val="00242515"/>
    <w:rsid w:val="00250F89"/>
    <w:rsid w:val="00252F54"/>
    <w:rsid w:val="0028002E"/>
    <w:rsid w:val="002873C7"/>
    <w:rsid w:val="002877C0"/>
    <w:rsid w:val="002936D4"/>
    <w:rsid w:val="002A6D1B"/>
    <w:rsid w:val="002B10BC"/>
    <w:rsid w:val="002E3B80"/>
    <w:rsid w:val="002E4755"/>
    <w:rsid w:val="002E5D75"/>
    <w:rsid w:val="002E7F74"/>
    <w:rsid w:val="00311432"/>
    <w:rsid w:val="00320B3D"/>
    <w:rsid w:val="00326C63"/>
    <w:rsid w:val="00331DD6"/>
    <w:rsid w:val="003374E3"/>
    <w:rsid w:val="003433BE"/>
    <w:rsid w:val="00365F22"/>
    <w:rsid w:val="00367653"/>
    <w:rsid w:val="00373928"/>
    <w:rsid w:val="00395998"/>
    <w:rsid w:val="00397C43"/>
    <w:rsid w:val="003B534A"/>
    <w:rsid w:val="003C2C8D"/>
    <w:rsid w:val="003D6F3A"/>
    <w:rsid w:val="003E3EF7"/>
    <w:rsid w:val="003E6F76"/>
    <w:rsid w:val="003F6D4D"/>
    <w:rsid w:val="00413B2D"/>
    <w:rsid w:val="004236C9"/>
    <w:rsid w:val="00423B05"/>
    <w:rsid w:val="00424F02"/>
    <w:rsid w:val="004600AB"/>
    <w:rsid w:val="00461BDC"/>
    <w:rsid w:val="004646A2"/>
    <w:rsid w:val="00465785"/>
    <w:rsid w:val="0047016C"/>
    <w:rsid w:val="004740BB"/>
    <w:rsid w:val="00480E36"/>
    <w:rsid w:val="00484C88"/>
    <w:rsid w:val="00486E9E"/>
    <w:rsid w:val="0049066A"/>
    <w:rsid w:val="00491776"/>
    <w:rsid w:val="00492BF1"/>
    <w:rsid w:val="004A4695"/>
    <w:rsid w:val="004B1A33"/>
    <w:rsid w:val="004C1586"/>
    <w:rsid w:val="004F658A"/>
    <w:rsid w:val="00505416"/>
    <w:rsid w:val="00506068"/>
    <w:rsid w:val="00506095"/>
    <w:rsid w:val="005063B3"/>
    <w:rsid w:val="005067A5"/>
    <w:rsid w:val="00515AA0"/>
    <w:rsid w:val="00520D53"/>
    <w:rsid w:val="005253D2"/>
    <w:rsid w:val="005307E5"/>
    <w:rsid w:val="005456C7"/>
    <w:rsid w:val="0055036F"/>
    <w:rsid w:val="00557008"/>
    <w:rsid w:val="00557A64"/>
    <w:rsid w:val="00557D3C"/>
    <w:rsid w:val="0057068F"/>
    <w:rsid w:val="00583313"/>
    <w:rsid w:val="005863BA"/>
    <w:rsid w:val="005A3EA7"/>
    <w:rsid w:val="005A51B2"/>
    <w:rsid w:val="005B31D2"/>
    <w:rsid w:val="005B7A28"/>
    <w:rsid w:val="005C1924"/>
    <w:rsid w:val="005D3173"/>
    <w:rsid w:val="005E0479"/>
    <w:rsid w:val="005E4232"/>
    <w:rsid w:val="005E49E4"/>
    <w:rsid w:val="00614973"/>
    <w:rsid w:val="00640F61"/>
    <w:rsid w:val="0064297C"/>
    <w:rsid w:val="0064405B"/>
    <w:rsid w:val="0064622B"/>
    <w:rsid w:val="00671BBC"/>
    <w:rsid w:val="00673B4B"/>
    <w:rsid w:val="006769ED"/>
    <w:rsid w:val="00687109"/>
    <w:rsid w:val="006976F2"/>
    <w:rsid w:val="006C2665"/>
    <w:rsid w:val="006F2F0C"/>
    <w:rsid w:val="006F7640"/>
    <w:rsid w:val="00702DD7"/>
    <w:rsid w:val="00705BEA"/>
    <w:rsid w:val="007069C0"/>
    <w:rsid w:val="00713393"/>
    <w:rsid w:val="00721726"/>
    <w:rsid w:val="0072655B"/>
    <w:rsid w:val="00726B33"/>
    <w:rsid w:val="007352E2"/>
    <w:rsid w:val="007357BA"/>
    <w:rsid w:val="007367ED"/>
    <w:rsid w:val="00746153"/>
    <w:rsid w:val="007513EB"/>
    <w:rsid w:val="00757608"/>
    <w:rsid w:val="00764955"/>
    <w:rsid w:val="00770B4B"/>
    <w:rsid w:val="00775D14"/>
    <w:rsid w:val="007841F4"/>
    <w:rsid w:val="00790C35"/>
    <w:rsid w:val="007A5AF9"/>
    <w:rsid w:val="007B47AA"/>
    <w:rsid w:val="007C32DB"/>
    <w:rsid w:val="007F61EC"/>
    <w:rsid w:val="0081051F"/>
    <w:rsid w:val="00815D15"/>
    <w:rsid w:val="00837C91"/>
    <w:rsid w:val="008619C8"/>
    <w:rsid w:val="00880354"/>
    <w:rsid w:val="00891D50"/>
    <w:rsid w:val="008A28E4"/>
    <w:rsid w:val="008A63C3"/>
    <w:rsid w:val="008C0458"/>
    <w:rsid w:val="008C0FE8"/>
    <w:rsid w:val="008C6A43"/>
    <w:rsid w:val="008C783E"/>
    <w:rsid w:val="008E56FA"/>
    <w:rsid w:val="008E7187"/>
    <w:rsid w:val="00906CA7"/>
    <w:rsid w:val="009146F2"/>
    <w:rsid w:val="0092124E"/>
    <w:rsid w:val="00924BF8"/>
    <w:rsid w:val="00953F84"/>
    <w:rsid w:val="009629DE"/>
    <w:rsid w:val="009670BF"/>
    <w:rsid w:val="0099163D"/>
    <w:rsid w:val="00993539"/>
    <w:rsid w:val="00997614"/>
    <w:rsid w:val="00997622"/>
    <w:rsid w:val="009B23D6"/>
    <w:rsid w:val="009B61B1"/>
    <w:rsid w:val="009C400F"/>
    <w:rsid w:val="009D3F98"/>
    <w:rsid w:val="009D7FF1"/>
    <w:rsid w:val="00A02B04"/>
    <w:rsid w:val="00A03602"/>
    <w:rsid w:val="00A1456C"/>
    <w:rsid w:val="00A20E4B"/>
    <w:rsid w:val="00A46381"/>
    <w:rsid w:val="00A55787"/>
    <w:rsid w:val="00A57095"/>
    <w:rsid w:val="00A80A58"/>
    <w:rsid w:val="00AA0E09"/>
    <w:rsid w:val="00AA33BC"/>
    <w:rsid w:val="00AB027D"/>
    <w:rsid w:val="00AF0CDA"/>
    <w:rsid w:val="00B44AFE"/>
    <w:rsid w:val="00B71B05"/>
    <w:rsid w:val="00B74896"/>
    <w:rsid w:val="00BA6073"/>
    <w:rsid w:val="00BA7D7E"/>
    <w:rsid w:val="00BB4054"/>
    <w:rsid w:val="00BC730B"/>
    <w:rsid w:val="00BD0BA1"/>
    <w:rsid w:val="00BD1A0E"/>
    <w:rsid w:val="00BD1B8D"/>
    <w:rsid w:val="00C04D29"/>
    <w:rsid w:val="00C05660"/>
    <w:rsid w:val="00C06B4F"/>
    <w:rsid w:val="00C15F5E"/>
    <w:rsid w:val="00C21379"/>
    <w:rsid w:val="00C21BCF"/>
    <w:rsid w:val="00C41632"/>
    <w:rsid w:val="00C6213B"/>
    <w:rsid w:val="00C67399"/>
    <w:rsid w:val="00C72419"/>
    <w:rsid w:val="00C7782D"/>
    <w:rsid w:val="00CC50E0"/>
    <w:rsid w:val="00CF72B7"/>
    <w:rsid w:val="00D23607"/>
    <w:rsid w:val="00D2792B"/>
    <w:rsid w:val="00D67A7D"/>
    <w:rsid w:val="00D72AB2"/>
    <w:rsid w:val="00D964EC"/>
    <w:rsid w:val="00DA13D4"/>
    <w:rsid w:val="00DA356F"/>
    <w:rsid w:val="00E146B7"/>
    <w:rsid w:val="00E232A6"/>
    <w:rsid w:val="00E335AF"/>
    <w:rsid w:val="00E53716"/>
    <w:rsid w:val="00E83EB2"/>
    <w:rsid w:val="00E86F30"/>
    <w:rsid w:val="00E91193"/>
    <w:rsid w:val="00EA5F11"/>
    <w:rsid w:val="00EC5C43"/>
    <w:rsid w:val="00ED4CC0"/>
    <w:rsid w:val="00EE6CFA"/>
    <w:rsid w:val="00EF541D"/>
    <w:rsid w:val="00F0618F"/>
    <w:rsid w:val="00F24D57"/>
    <w:rsid w:val="00F315FA"/>
    <w:rsid w:val="00F413ED"/>
    <w:rsid w:val="00F432A4"/>
    <w:rsid w:val="00F53F77"/>
    <w:rsid w:val="00F62430"/>
    <w:rsid w:val="00F62F51"/>
    <w:rsid w:val="00F743E0"/>
    <w:rsid w:val="00F81FB8"/>
    <w:rsid w:val="00FA1B95"/>
    <w:rsid w:val="00FA4258"/>
    <w:rsid w:val="00FB240C"/>
    <w:rsid w:val="00FB3767"/>
    <w:rsid w:val="00FC004E"/>
    <w:rsid w:val="00FC32DD"/>
    <w:rsid w:val="00FC4690"/>
    <w:rsid w:val="00FF15F1"/>
    <w:rsid w:val="00FF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 strokecolor="#c9f">
      <v:fill color="white" on="f"/>
      <v:stroke color="#c9f" weight="1.5pt" on="f"/>
      <o:colormru v:ext="edit" colors="#9cf,#fc6"/>
    </o:shapedefaults>
    <o:shapelayout v:ext="edit">
      <o:idmap v:ext="edit" data="2"/>
    </o:shapelayout>
  </w:shapeDefaults>
  <w:decimalSymbol w:val="."/>
  <w:listSeparator w:val=","/>
  <w14:docId w14:val="54E8156B"/>
  <w15:chartTrackingRefBased/>
  <w15:docId w15:val="{EEAF9C4A-B984-4813-AAEC-7A75186F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695"/>
    <w:rPr>
      <w:rFonts w:asciiTheme="minorHAnsi" w:hAnsiTheme="minorHAnsi"/>
      <w:sz w:val="21"/>
      <w:szCs w:val="24"/>
    </w:rPr>
  </w:style>
  <w:style w:type="paragraph" w:styleId="Heading1">
    <w:name w:val="heading 1"/>
    <w:next w:val="BodyText"/>
    <w:link w:val="Heading1Char"/>
    <w:qFormat/>
    <w:rsid w:val="004A4695"/>
    <w:pPr>
      <w:outlineLvl w:val="0"/>
    </w:pPr>
    <w:rPr>
      <w:rFonts w:asciiTheme="majorHAnsi" w:hAnsiTheme="majorHAnsi" w:cs="Arial"/>
      <w:b/>
      <w:color w:val="F46036" w:themeColor="accent1"/>
      <w:spacing w:val="40"/>
      <w:sz w:val="3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491776"/>
    <w:pPr>
      <w:outlineLvl w:val="1"/>
    </w:pPr>
    <w:rPr>
      <w:spacing w:val="0"/>
      <w:sz w:val="40"/>
    </w:rPr>
  </w:style>
  <w:style w:type="paragraph" w:styleId="Heading3">
    <w:name w:val="heading 3"/>
    <w:next w:val="BodyText"/>
    <w:link w:val="Heading3Char"/>
    <w:qFormat/>
    <w:rsid w:val="004A4695"/>
    <w:pPr>
      <w:spacing w:after="120"/>
      <w:outlineLvl w:val="2"/>
    </w:pPr>
    <w:rPr>
      <w:rFonts w:asciiTheme="majorHAnsi" w:hAnsiTheme="majorHAnsi" w:cs="Arial"/>
      <w:b/>
      <w:caps/>
      <w:color w:val="F46036" w:themeColor="accent1"/>
      <w:sz w:val="28"/>
      <w:szCs w:val="52"/>
    </w:rPr>
  </w:style>
  <w:style w:type="paragraph" w:styleId="Heading4">
    <w:name w:val="heading 4"/>
    <w:next w:val="Normal"/>
    <w:link w:val="Heading4Char"/>
    <w:qFormat/>
    <w:rsid w:val="004A4695"/>
    <w:pPr>
      <w:spacing w:after="240"/>
      <w:outlineLvl w:val="3"/>
    </w:pPr>
    <w:rPr>
      <w:rFonts w:asciiTheme="minorHAnsi" w:hAnsiTheme="minorHAnsi" w:cs="Arial"/>
      <w:b/>
      <w:noProof/>
      <w:color w:val="5B85AA" w:themeColor="accent2"/>
      <w:spacing w:val="10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next w:val="Normal"/>
    <w:link w:val="BodyTextChar"/>
    <w:rsid w:val="00E53716"/>
    <w:pPr>
      <w:spacing w:after="240" w:line="240" w:lineRule="atLeast"/>
    </w:pPr>
    <w:rPr>
      <w:rFonts w:ascii="Arial" w:hAnsi="Arial" w:cs="Arial"/>
      <w:spacing w:val="-5"/>
      <w:sz w:val="22"/>
      <w:szCs w:val="22"/>
    </w:rPr>
  </w:style>
  <w:style w:type="paragraph" w:customStyle="1" w:styleId="Tagline">
    <w:name w:val="Tagline"/>
    <w:basedOn w:val="BodyText"/>
    <w:rsid w:val="00673B4B"/>
    <w:pPr>
      <w:jc w:val="center"/>
    </w:pPr>
  </w:style>
  <w:style w:type="character" w:customStyle="1" w:styleId="Heading2Char">
    <w:name w:val="Heading 2 Char"/>
    <w:basedOn w:val="DefaultParagraphFont"/>
    <w:link w:val="Heading2"/>
    <w:rsid w:val="00491776"/>
    <w:rPr>
      <w:rFonts w:asciiTheme="majorHAnsi" w:hAnsiTheme="majorHAnsi" w:cs="Arial"/>
      <w:b/>
      <w:color w:val="99CC00"/>
      <w:sz w:val="40"/>
      <w:szCs w:val="32"/>
    </w:rPr>
  </w:style>
  <w:style w:type="character" w:customStyle="1" w:styleId="Heading1Char">
    <w:name w:val="Heading 1 Char"/>
    <w:basedOn w:val="DefaultParagraphFont"/>
    <w:link w:val="Heading1"/>
    <w:rsid w:val="004A4695"/>
    <w:rPr>
      <w:rFonts w:asciiTheme="majorHAnsi" w:hAnsiTheme="majorHAnsi" w:cs="Arial"/>
      <w:b/>
      <w:color w:val="F46036" w:themeColor="accent1"/>
      <w:spacing w:val="40"/>
      <w:sz w:val="36"/>
      <w:szCs w:val="32"/>
    </w:rPr>
  </w:style>
  <w:style w:type="paragraph" w:customStyle="1" w:styleId="Address2">
    <w:name w:val="Address 2"/>
    <w:basedOn w:val="Normal"/>
    <w:rsid w:val="00673B4B"/>
    <w:pPr>
      <w:keepLines/>
      <w:jc w:val="center"/>
    </w:pPr>
    <w:rPr>
      <w:rFonts w:cs="Arial"/>
      <w:sz w:val="20"/>
      <w:szCs w:val="20"/>
    </w:rPr>
  </w:style>
  <w:style w:type="paragraph" w:customStyle="1" w:styleId="HighlightTextChar">
    <w:name w:val="Highlight Text Char"/>
    <w:next w:val="BodyText"/>
    <w:link w:val="HighlightTextCharChar"/>
    <w:rsid w:val="00E53716"/>
    <w:pPr>
      <w:pBdr>
        <w:left w:val="single" w:sz="6" w:space="9" w:color="FFFFFF"/>
        <w:right w:val="single" w:sz="6" w:space="31" w:color="FFFFFF"/>
      </w:pBdr>
      <w:shd w:val="solid" w:color="E3F1FF" w:fill="99CCFF"/>
      <w:ind w:left="144" w:right="864"/>
      <w:outlineLvl w:val="0"/>
    </w:pPr>
    <w:rPr>
      <w:rFonts w:ascii="Trebuchet MS" w:hAnsi="Trebuchet MS" w:cs="Arial"/>
      <w:color w:val="000080"/>
      <w:sz w:val="22"/>
      <w:szCs w:val="22"/>
    </w:rPr>
  </w:style>
  <w:style w:type="paragraph" w:customStyle="1" w:styleId="BodyText4">
    <w:name w:val="Body Text 4"/>
    <w:basedOn w:val="BodyText1"/>
    <w:rsid w:val="00056AE7"/>
    <w:pPr>
      <w:jc w:val="center"/>
    </w:pPr>
  </w:style>
  <w:style w:type="character" w:customStyle="1" w:styleId="HighlightTextCharChar">
    <w:name w:val="Highlight Text Char Char"/>
    <w:basedOn w:val="DefaultParagraphFont"/>
    <w:link w:val="HighlightTextChar"/>
    <w:rsid w:val="00E53716"/>
    <w:rPr>
      <w:rFonts w:ascii="Trebuchet MS" w:hAnsi="Trebuchet MS" w:cs="Arial"/>
      <w:color w:val="000080"/>
      <w:sz w:val="22"/>
      <w:szCs w:val="22"/>
      <w:lang w:val="en-US" w:eastAsia="en-US" w:bidi="ar-SA"/>
    </w:rPr>
  </w:style>
  <w:style w:type="paragraph" w:customStyle="1" w:styleId="BodyText1">
    <w:name w:val="Body Text 1"/>
    <w:basedOn w:val="BodyText"/>
    <w:rsid w:val="00673B4B"/>
    <w:pPr>
      <w:spacing w:after="0"/>
    </w:pPr>
    <w:rPr>
      <w:i/>
    </w:rPr>
  </w:style>
  <w:style w:type="paragraph" w:customStyle="1" w:styleId="Address1">
    <w:name w:val="Address 1"/>
    <w:rsid w:val="00E53716"/>
    <w:pPr>
      <w:jc w:val="center"/>
    </w:pPr>
    <w:rPr>
      <w:rFonts w:ascii="Trebuchet MS" w:hAnsi="Trebuchet MS" w:cs="Arial"/>
      <w:bCs/>
      <w:color w:val="99CC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53716"/>
    <w:rPr>
      <w:rFonts w:ascii="Arial" w:hAnsi="Arial" w:cs="Arial"/>
      <w:spacing w:val="-5"/>
      <w:sz w:val="22"/>
      <w:szCs w:val="22"/>
      <w:lang w:val="en-US" w:eastAsia="en-US" w:bidi="ar-SA"/>
    </w:rPr>
  </w:style>
  <w:style w:type="character" w:customStyle="1" w:styleId="Heading4Char">
    <w:name w:val="Heading 4 Char"/>
    <w:basedOn w:val="BodyTextChar"/>
    <w:link w:val="Heading4"/>
    <w:rsid w:val="004A4695"/>
    <w:rPr>
      <w:rFonts w:asciiTheme="minorHAnsi" w:hAnsiTheme="minorHAnsi" w:cs="Arial"/>
      <w:b/>
      <w:noProof/>
      <w:color w:val="5B85AA" w:themeColor="accent2"/>
      <w:spacing w:val="10"/>
      <w:sz w:val="28"/>
      <w:szCs w:val="32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4A4695"/>
    <w:rPr>
      <w:rFonts w:asciiTheme="majorHAnsi" w:hAnsiTheme="majorHAnsi" w:cs="Arial"/>
      <w:b/>
      <w:caps/>
      <w:color w:val="F46036" w:themeColor="accent1"/>
      <w:sz w:val="28"/>
      <w:szCs w:val="52"/>
    </w:rPr>
  </w:style>
  <w:style w:type="paragraph" w:styleId="BodyText2">
    <w:name w:val="Body Text 2"/>
    <w:basedOn w:val="Normal"/>
    <w:rsid w:val="00673B4B"/>
    <w:pPr>
      <w:spacing w:before="120" w:after="360"/>
      <w:jc w:val="right"/>
    </w:pPr>
    <w:rPr>
      <w:rFonts w:ascii="Trebuchet MS" w:hAnsi="Trebuchet MS"/>
      <w:color w:val="99CC00"/>
      <w:sz w:val="22"/>
    </w:rPr>
  </w:style>
  <w:style w:type="paragraph" w:styleId="ListBullet">
    <w:name w:val="List Bullet"/>
    <w:basedOn w:val="Normal"/>
    <w:autoRedefine/>
    <w:rsid w:val="00E53716"/>
    <w:pPr>
      <w:keepLines/>
      <w:numPr>
        <w:numId w:val="11"/>
      </w:num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clear" w:color="FFFFFF" w:fill="auto"/>
      <w:spacing w:after="120" w:line="200" w:lineRule="atLeast"/>
      <w:ind w:right="245"/>
    </w:pPr>
    <w:rPr>
      <w:rFonts w:ascii="Trebuchet MS" w:hAnsi="Trebuchet MS" w:cs="Arial"/>
      <w:iCs/>
      <w:spacing w:val="-5"/>
      <w:sz w:val="22"/>
      <w:szCs w:val="22"/>
    </w:rPr>
  </w:style>
  <w:style w:type="paragraph" w:styleId="BalloonText">
    <w:name w:val="Balloon Text"/>
    <w:basedOn w:val="Normal"/>
    <w:semiHidden/>
    <w:rsid w:val="00A145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655B"/>
    <w:rPr>
      <w:rFonts w:asciiTheme="minorHAnsi" w:hAnsiTheme="minorHAnsi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670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0BF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70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0BF"/>
    <w:rPr>
      <w:rFonts w:asciiTheme="minorHAnsi" w:hAnsiTheme="minorHAnsi"/>
      <w:sz w:val="24"/>
      <w:szCs w:val="24"/>
    </w:rPr>
  </w:style>
  <w:style w:type="table" w:styleId="TableGrid">
    <w:name w:val="Table Grid"/>
    <w:basedOn w:val="TableNormal"/>
    <w:uiPriority w:val="39"/>
    <w:rsid w:val="00520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">
    <w:name w:val="Address"/>
    <w:basedOn w:val="Normal"/>
    <w:rsid w:val="00924BF8"/>
    <w:pPr>
      <w:jc w:val="center"/>
    </w:pPr>
    <w:rPr>
      <w:rFonts w:ascii="Tahoma" w:hAnsi="Tahoma" w:cs="Arial"/>
      <w:bCs/>
      <w:spacing w:val="2"/>
      <w:kern w:val="28"/>
      <w:sz w:val="34"/>
      <w:szCs w:val="32"/>
      <w:lang w:val="en"/>
    </w:rPr>
  </w:style>
  <w:style w:type="paragraph" w:customStyle="1" w:styleId="BrochureCopy">
    <w:name w:val="Brochure Copy"/>
    <w:basedOn w:val="Normal"/>
    <w:rsid w:val="005E0479"/>
    <w:pPr>
      <w:spacing w:after="120" w:line="300" w:lineRule="auto"/>
    </w:pPr>
    <w:rPr>
      <w:rFonts w:eastAsiaTheme="minorHAnsi" w:cstheme="minorBidi"/>
      <w:sz w:val="18"/>
      <w:szCs w:val="22"/>
    </w:rPr>
  </w:style>
  <w:style w:type="paragraph" w:customStyle="1" w:styleId="CaptionHeading">
    <w:name w:val="Caption Heading"/>
    <w:basedOn w:val="Normal"/>
    <w:qFormat/>
    <w:rsid w:val="00E146B7"/>
    <w:pPr>
      <w:spacing w:after="120" w:line="312" w:lineRule="auto"/>
    </w:pPr>
    <w:rPr>
      <w:rFonts w:asciiTheme="majorHAnsi" w:eastAsiaTheme="minorHAnsi" w:hAnsiTheme="majorHAnsi" w:cstheme="minorBidi"/>
      <w:color w:val="D3370B" w:themeColor="accent3" w:themeShade="BF"/>
      <w:sz w:val="20"/>
      <w:szCs w:val="22"/>
    </w:rPr>
  </w:style>
  <w:style w:type="paragraph" w:customStyle="1" w:styleId="BrochureCaption">
    <w:name w:val="Brochure Caption"/>
    <w:basedOn w:val="Normal"/>
    <w:rsid w:val="00E146B7"/>
    <w:pPr>
      <w:spacing w:line="432" w:lineRule="auto"/>
    </w:pPr>
    <w:rPr>
      <w:rFonts w:eastAsiaTheme="minorHAnsi" w:cstheme="minorBidi"/>
      <w:i/>
      <w:color w:val="D3370B" w:themeColor="accent3" w:themeShade="BF"/>
      <w:sz w:val="18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4A4695"/>
    <w:rPr>
      <w:color w:val="2F4B83" w:themeColor="accent4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4A4695"/>
    <w:rPr>
      <w:rFonts w:asciiTheme="majorHAnsi" w:hAnsiTheme="majorHAnsi" w:cs="Arial"/>
      <w:b/>
      <w:color w:val="2F4B83" w:themeColor="accent4"/>
      <w:spacing w:val="40"/>
      <w:sz w:val="72"/>
      <w:szCs w:val="32"/>
    </w:rPr>
  </w:style>
  <w:style w:type="character" w:styleId="IntenseEmphasis">
    <w:name w:val="Intense Emphasis"/>
    <w:basedOn w:val="DefaultParagraphFont"/>
    <w:uiPriority w:val="21"/>
    <w:qFormat/>
    <w:rsid w:val="000F4F38"/>
    <w:rPr>
      <w:rFonts w:asciiTheme="minorHAnsi" w:hAnsiTheme="minorHAnsi"/>
      <w:i/>
      <w:iCs/>
      <w:color w:val="2F4B83" w:themeColor="accent4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2DB"/>
    <w:pPr>
      <w:numPr>
        <w:ilvl w:val="1"/>
      </w:numPr>
      <w:spacing w:after="160"/>
    </w:pPr>
    <w:rPr>
      <w:rFonts w:eastAsiaTheme="minorEastAsia" w:cstheme="minorBidi"/>
      <w:color w:val="5B85AA" w:themeColor="accent2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C32DB"/>
    <w:rPr>
      <w:rFonts w:asciiTheme="minorHAnsi" w:eastAsiaTheme="minorEastAsia" w:hAnsiTheme="minorHAnsi" w:cstheme="minorBidi"/>
      <w:color w:val="5B85AA" w:themeColor="accent2"/>
      <w:spacing w:val="15"/>
      <w:sz w:val="24"/>
      <w:szCs w:val="22"/>
    </w:rPr>
  </w:style>
  <w:style w:type="character" w:styleId="SubtleEmphasis">
    <w:name w:val="Subtle Emphasis"/>
    <w:basedOn w:val="DefaultParagraphFont"/>
    <w:uiPriority w:val="19"/>
    <w:qFormat/>
    <w:rsid w:val="004A4695"/>
    <w:rPr>
      <w:rFonts w:asciiTheme="minorHAnsi" w:hAnsiTheme="minorHAnsi"/>
      <w:i/>
      <w:iCs/>
      <w:color w:val="2F4B83" w:themeColor="accent4"/>
    </w:rPr>
  </w:style>
  <w:style w:type="paragraph" w:styleId="Quote">
    <w:name w:val="Quote"/>
    <w:basedOn w:val="Normal"/>
    <w:next w:val="Normal"/>
    <w:link w:val="QuoteChar"/>
    <w:uiPriority w:val="29"/>
    <w:qFormat/>
    <w:rsid w:val="004A4695"/>
    <w:pPr>
      <w:spacing w:before="200" w:after="160"/>
      <w:ind w:left="864" w:right="864"/>
      <w:jc w:val="center"/>
    </w:pPr>
    <w:rPr>
      <w:i/>
      <w:iCs/>
      <w:color w:val="2F4B83" w:themeColor="accent4"/>
    </w:rPr>
  </w:style>
  <w:style w:type="character" w:customStyle="1" w:styleId="QuoteChar">
    <w:name w:val="Quote Char"/>
    <w:basedOn w:val="DefaultParagraphFont"/>
    <w:link w:val="Quote"/>
    <w:uiPriority w:val="29"/>
    <w:rsid w:val="004A4695"/>
    <w:rPr>
      <w:rFonts w:asciiTheme="minorHAnsi" w:hAnsiTheme="minorHAnsi"/>
      <w:i/>
      <w:iCs/>
      <w:color w:val="2F4B83" w:themeColor="accent4"/>
      <w:sz w:val="24"/>
      <w:szCs w:val="24"/>
    </w:rPr>
  </w:style>
  <w:style w:type="paragraph" w:customStyle="1" w:styleId="Address3">
    <w:name w:val="Address 3"/>
    <w:basedOn w:val="Subtitle"/>
    <w:link w:val="Address3Char"/>
    <w:qFormat/>
    <w:rsid w:val="000F4F38"/>
    <w:pPr>
      <w:spacing w:after="0"/>
      <w:jc w:val="center"/>
    </w:pPr>
  </w:style>
  <w:style w:type="character" w:customStyle="1" w:styleId="Address3Char">
    <w:name w:val="Address 3 Char"/>
    <w:basedOn w:val="SubtitleChar"/>
    <w:link w:val="Address3"/>
    <w:rsid w:val="000F4F38"/>
    <w:rPr>
      <w:rFonts w:asciiTheme="minorHAnsi" w:eastAsiaTheme="minorEastAsia" w:hAnsiTheme="minorHAnsi" w:cstheme="minorBidi"/>
      <w:color w:val="5B85AA" w:themeColor="accent2"/>
      <w:spacing w:val="15"/>
      <w:sz w:val="24"/>
      <w:szCs w:val="22"/>
    </w:rPr>
  </w:style>
  <w:style w:type="paragraph" w:styleId="ListParagraph">
    <w:name w:val="List Paragraph"/>
    <w:basedOn w:val="Normal"/>
    <w:uiPriority w:val="34"/>
    <w:qFormat/>
    <w:rsid w:val="005B7A2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35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7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1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Finney@a2gov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lder@a2gov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mailto:KFinney@a2gov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lder@a2gov.or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Finney\AppData\Roaming\Microsoft\Templates\Business%20brochure%20(tri-fold).dotx" TargetMode="External"/></Relationships>
</file>

<file path=word/theme/theme1.xml><?xml version="1.0" encoding="utf-8"?>
<a:theme xmlns:a="http://schemas.openxmlformats.org/drawingml/2006/main" name="Office Theme">
  <a:themeElements>
    <a:clrScheme name="Custom 14">
      <a:dk1>
        <a:srgbClr val="372248"/>
      </a:dk1>
      <a:lt1>
        <a:srgbClr val="FFFFFF"/>
      </a:lt1>
      <a:dk2>
        <a:srgbClr val="171123"/>
      </a:dk2>
      <a:lt2>
        <a:srgbClr val="FFFFFF"/>
      </a:lt2>
      <a:accent1>
        <a:srgbClr val="F46036"/>
      </a:accent1>
      <a:accent2>
        <a:srgbClr val="5B85AA"/>
      </a:accent2>
      <a:accent3>
        <a:srgbClr val="F46036"/>
      </a:accent3>
      <a:accent4>
        <a:srgbClr val="2F4B83"/>
      </a:accent4>
      <a:accent5>
        <a:srgbClr val="55559D"/>
      </a:accent5>
      <a:accent6>
        <a:srgbClr val="493670"/>
      </a:accent6>
      <a:hlink>
        <a:srgbClr val="F46036"/>
      </a:hlink>
      <a:folHlink>
        <a:srgbClr val="F46038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 brochure (tri-fold).dotx</Template>
  <TotalTime>2</TotalTime>
  <Pages>3</Pages>
  <Words>37</Words>
  <Characters>161</Characters>
  <Application>Microsoft Office Word</Application>
  <DocSecurity>0</DocSecurity>
  <Lines>53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City of Ann Arbor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Finney, Karen</cp:lastModifiedBy>
  <cp:revision>2</cp:revision>
  <cp:lastPrinted>2025-04-25T17:56:00Z</cp:lastPrinted>
  <dcterms:created xsi:type="dcterms:W3CDTF">2026-03-12T15:36:00Z</dcterms:created>
  <dcterms:modified xsi:type="dcterms:W3CDTF">2026-03-12T15:36:00Z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TC060888481033</vt:lpwstr>
  </property>
</Properties>
</file>